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036E0" w14:textId="77777777" w:rsidR="002C5151" w:rsidRDefault="00564C3D" w:rsidP="002C5151">
      <w:pPr>
        <w:pStyle w:val="Sidhuvud"/>
        <w:tabs>
          <w:tab w:val="left" w:pos="2268"/>
          <w:tab w:val="left" w:pos="2835"/>
          <w:tab w:val="left" w:pos="5103"/>
          <w:tab w:val="left" w:pos="7088"/>
        </w:tabs>
        <w:rPr>
          <w:sz w:val="16"/>
          <w:szCs w:val="16"/>
        </w:rPr>
      </w:pPr>
      <w:r w:rsidRPr="00D27ABF">
        <w:rPr>
          <w:noProof/>
        </w:rPr>
        <w:drawing>
          <wp:inline distT="0" distB="0" distL="0" distR="0" wp14:anchorId="7A3B416A" wp14:editId="4E496B8E">
            <wp:extent cx="2340000" cy="609375"/>
            <wp:effectExtent l="0" t="0" r="3175" b="635"/>
            <wp:docPr id="1" name="Bildobjekt 1" descr="Landskapsregeringens logo med Ålands vapen med hjorten och texten Ålands landskapsreg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Landskapsregeringens logo med Ålands vapen med hjorten och texten Ålands landskapsregering."/>
                    <pic:cNvPicPr/>
                  </pic:nvPicPr>
                  <pic:blipFill>
                    <a:blip r:embed="rId12">
                      <a:extLst>
                        <a:ext uri="{28A0092B-C50C-407E-A947-70E740481C1C}">
                          <a14:useLocalDpi xmlns:a14="http://schemas.microsoft.com/office/drawing/2010/main" val="0"/>
                        </a:ext>
                      </a:extLst>
                    </a:blip>
                    <a:stretch>
                      <a:fillRect/>
                    </a:stretch>
                  </pic:blipFill>
                  <pic:spPr>
                    <a:xfrm>
                      <a:off x="0" y="0"/>
                      <a:ext cx="2340000" cy="609375"/>
                    </a:xfrm>
                    <a:prstGeom prst="rect">
                      <a:avLst/>
                    </a:prstGeom>
                  </pic:spPr>
                </pic:pic>
              </a:graphicData>
            </a:graphic>
          </wp:inline>
        </w:drawing>
      </w:r>
      <w:r>
        <w:rPr>
          <w:sz w:val="16"/>
          <w:szCs w:val="16"/>
        </w:rPr>
        <w:tab/>
      </w:r>
      <w:r>
        <w:rPr>
          <w:sz w:val="16"/>
          <w:szCs w:val="16"/>
        </w:rPr>
        <w:tab/>
      </w:r>
    </w:p>
    <w:p w14:paraId="14A60AF1" w14:textId="77777777" w:rsidR="00564C3D" w:rsidRPr="002C5151" w:rsidRDefault="002C5151" w:rsidP="002C5151">
      <w:pPr>
        <w:pStyle w:val="Sidhuvud"/>
        <w:tabs>
          <w:tab w:val="left" w:pos="2268"/>
          <w:tab w:val="left" w:pos="2835"/>
          <w:tab w:val="left" w:pos="5103"/>
          <w:tab w:val="left" w:pos="7088"/>
        </w:tabs>
        <w:rPr>
          <w:sz w:val="10"/>
          <w:szCs w:val="10"/>
        </w:rPr>
      </w:pPr>
      <w:r>
        <w:rPr>
          <w:sz w:val="16"/>
          <w:szCs w:val="16"/>
        </w:rPr>
        <w:br w:type="column"/>
      </w:r>
      <w:r w:rsidR="00564C3D" w:rsidRPr="00724752">
        <w:rPr>
          <w:sz w:val="16"/>
          <w:szCs w:val="16"/>
        </w:rPr>
        <w:t>Dokumentnam</w:t>
      </w:r>
      <w:r w:rsidR="002C4013">
        <w:rPr>
          <w:sz w:val="16"/>
          <w:szCs w:val="16"/>
        </w:rPr>
        <w:t>n</w:t>
      </w:r>
    </w:p>
    <w:p w14:paraId="40FE71AE" w14:textId="2E654B70" w:rsidR="00564C3D" w:rsidRPr="008B1132" w:rsidRDefault="00453225" w:rsidP="00B154A8">
      <w:pPr>
        <w:pStyle w:val="Sidhuvud"/>
        <w:tabs>
          <w:tab w:val="left" w:pos="2268"/>
          <w:tab w:val="left" w:pos="5103"/>
          <w:tab w:val="left" w:pos="7088"/>
        </w:tabs>
        <w:spacing w:line="360" w:lineRule="auto"/>
        <w:rPr>
          <w:i/>
          <w:iCs/>
        </w:rPr>
      </w:pPr>
      <w:sdt>
        <w:sdtPr>
          <w:alias w:val="Komplettera informationen med rätt nr"/>
          <w:tag w:val="Här skriver du dokumentnamnet, t.ex. SVAR PÅ SPÖRSMÅL nr 2/2020-2021"/>
          <w:id w:val="-680742235"/>
          <w:placeholder>
            <w:docPart w:val="ACDB44E46ECE4F61819CE5937DF99141"/>
          </w:placeholder>
        </w:sdtPr>
        <w:sdtEndPr/>
        <w:sdtContent>
          <w:r w:rsidR="004C7937">
            <w:rPr>
              <w:rFonts w:ascii="Segoe UI Semibold" w:hAnsi="Segoe UI Semibold" w:cs="Segoe UI Semibold"/>
            </w:rPr>
            <w:t>SVAR PÅ SPÖRSMÅL</w:t>
          </w:r>
          <w:r w:rsidR="00640CE2">
            <w:rPr>
              <w:rFonts w:ascii="Segoe UI Semibold" w:hAnsi="Segoe UI Semibold" w:cs="Segoe UI Semibold"/>
            </w:rPr>
            <w:t xml:space="preserve"> </w:t>
          </w:r>
          <w:r w:rsidR="00640CE2" w:rsidRPr="00A472FA">
            <w:t xml:space="preserve">nr </w:t>
          </w:r>
          <w:r w:rsidR="00D87054">
            <w:t>3</w:t>
          </w:r>
          <w:r w:rsidR="006B023F">
            <w:t>/</w:t>
          </w:r>
          <w:proofErr w:type="gramStart"/>
          <w:r w:rsidR="006B023F">
            <w:t>2025</w:t>
          </w:r>
          <w:r w:rsidR="00D65ED8">
            <w:t>-</w:t>
          </w:r>
          <w:r w:rsidR="003F1462">
            <w:t>2026</w:t>
          </w:r>
          <w:proofErr w:type="gramEnd"/>
        </w:sdtContent>
      </w:sdt>
    </w:p>
    <w:p w14:paraId="7C5BE78A" w14:textId="77777777" w:rsidR="00564C3D" w:rsidRPr="003B4859" w:rsidRDefault="0045207C" w:rsidP="00B154A8">
      <w:pPr>
        <w:pStyle w:val="Sidhuvud"/>
        <w:tabs>
          <w:tab w:val="left" w:pos="2268"/>
          <w:tab w:val="left" w:pos="2835"/>
          <w:tab w:val="left" w:pos="5103"/>
          <w:tab w:val="left" w:pos="7088"/>
        </w:tabs>
        <w:rPr>
          <w:sz w:val="16"/>
          <w:szCs w:val="16"/>
        </w:rPr>
      </w:pPr>
      <w:r>
        <w:rPr>
          <w:sz w:val="16"/>
          <w:szCs w:val="16"/>
        </w:rPr>
        <w:t>Datum</w:t>
      </w:r>
    </w:p>
    <w:bookmarkStart w:id="0" w:name="_Hlk115342810"/>
    <w:p w14:paraId="6CCE9656" w14:textId="1290D321" w:rsidR="00564C3D" w:rsidRPr="00AC33EE" w:rsidRDefault="00453225" w:rsidP="00A65368">
      <w:pPr>
        <w:pStyle w:val="Sidhuvud"/>
        <w:tabs>
          <w:tab w:val="left" w:pos="2268"/>
          <w:tab w:val="left" w:pos="5103"/>
          <w:tab w:val="left" w:pos="7088"/>
        </w:tabs>
        <w:sectPr w:rsidR="00564C3D" w:rsidRPr="00AC33EE" w:rsidSect="006514B6">
          <w:headerReference w:type="default" r:id="rId13"/>
          <w:footerReference w:type="default" r:id="rId14"/>
          <w:headerReference w:type="first" r:id="rId15"/>
          <w:footerReference w:type="first" r:id="rId16"/>
          <w:pgSz w:w="11906" w:h="16838" w:code="9"/>
          <w:pgMar w:top="567" w:right="2041" w:bottom="1134" w:left="2041" w:header="567" w:footer="510" w:gutter="0"/>
          <w:cols w:num="2" w:space="1132"/>
          <w:titlePg/>
          <w:docGrid w:linePitch="360"/>
        </w:sectPr>
      </w:pPr>
      <w:sdt>
        <w:sdtPr>
          <w:id w:val="667520849"/>
          <w:placeholder>
            <w:docPart w:val="39A6C3307CCC44A5887D2DC5B670D2A3"/>
          </w:placeholder>
        </w:sdtPr>
        <w:sdtEndPr/>
        <w:sdtContent>
          <w:sdt>
            <w:sdtPr>
              <w:alias w:val="Datum"/>
              <w:tag w:val=""/>
              <w:id w:val="-343479639"/>
              <w:placeholder>
                <w:docPart w:val="BA0F65EFF95B4C2DB26843985351666B"/>
              </w:placeholder>
              <w:dataBinding w:prefixMappings="xmlns:ns0='http://schemas.microsoft.com/office/2006/coverPageProps' " w:xpath="/ns0:CoverPageProperties[1]/ns0:PublishDate[1]" w:storeItemID="{55AF091B-3C7A-41E3-B477-F2FDAA23CFDA}"/>
              <w:date w:fullDate="2026-10-23T00:00:00Z">
                <w:dateFormat w:val="d.M.yyyy"/>
                <w:lid w:val="sv-SE"/>
                <w:storeMappedDataAs w:val="dateTime"/>
                <w:calendar w:val="gregorian"/>
              </w:date>
            </w:sdtPr>
            <w:sdtEndPr/>
            <w:sdtContent>
              <w:r w:rsidR="001E39FC">
                <w:rPr>
                  <w:lang w:val="sv-SE"/>
                </w:rPr>
                <w:t>2</w:t>
              </w:r>
              <w:r w:rsidR="00F877EE">
                <w:rPr>
                  <w:lang w:val="sv-SE"/>
                </w:rPr>
                <w:t>3</w:t>
              </w:r>
              <w:r w:rsidR="003000A8">
                <w:rPr>
                  <w:lang w:val="sv-SE"/>
                </w:rPr>
                <w:t>.1</w:t>
              </w:r>
              <w:r w:rsidR="001E39FC">
                <w:rPr>
                  <w:lang w:val="sv-SE"/>
                </w:rPr>
                <w:t>0</w:t>
              </w:r>
              <w:r w:rsidR="003000A8">
                <w:rPr>
                  <w:lang w:val="sv-SE"/>
                </w:rPr>
                <w:t>.202</w:t>
              </w:r>
              <w:r w:rsidR="001E39FC">
                <w:rPr>
                  <w:lang w:val="sv-SE"/>
                </w:rPr>
                <w:t>6</w:t>
              </w:r>
            </w:sdtContent>
          </w:sdt>
        </w:sdtContent>
      </w:sdt>
      <w:bookmarkEnd w:id="0"/>
    </w:p>
    <w:p w14:paraId="4C6A4F29" w14:textId="77777777" w:rsidR="00564C3D" w:rsidRPr="00FD3619" w:rsidRDefault="00564C3D" w:rsidP="00564C3D">
      <w:pPr>
        <w:pBdr>
          <w:top w:val="single" w:sz="4" w:space="1" w:color="auto"/>
        </w:pBdr>
        <w:rPr>
          <w:sz w:val="16"/>
          <w:szCs w:val="16"/>
        </w:rPr>
      </w:pPr>
    </w:p>
    <w:tbl>
      <w:tblPr>
        <w:tblStyle w:val="Tabellrutnt"/>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7"/>
        <w:gridCol w:w="5244"/>
      </w:tblGrid>
      <w:tr w:rsidR="001310D8" w:rsidRPr="007B7D94" w14:paraId="6E0CF5BD" w14:textId="77777777" w:rsidTr="00FA7F05">
        <w:trPr>
          <w:trHeight w:val="149"/>
        </w:trPr>
        <w:tc>
          <w:tcPr>
            <w:tcW w:w="4537" w:type="dxa"/>
          </w:tcPr>
          <w:p w14:paraId="256BC3B8" w14:textId="77777777" w:rsidR="001310D8" w:rsidRPr="00AB291F" w:rsidRDefault="001310D8" w:rsidP="00AB291F">
            <w:pPr>
              <w:autoSpaceDE/>
              <w:autoSpaceDN/>
              <w:adjustRightInd/>
              <w:spacing w:line="240" w:lineRule="auto"/>
              <w:ind w:left="37"/>
              <w:textAlignment w:val="auto"/>
              <w:rPr>
                <w:rFonts w:asciiTheme="majorHAnsi" w:hAnsiTheme="majorHAnsi" w:cstheme="majorHAnsi"/>
                <w:sz w:val="12"/>
                <w:szCs w:val="12"/>
              </w:rPr>
            </w:pPr>
          </w:p>
        </w:tc>
        <w:tc>
          <w:tcPr>
            <w:tcW w:w="5244" w:type="dxa"/>
          </w:tcPr>
          <w:sdt>
            <w:sdtPr>
              <w:alias w:val="Adressfält"/>
              <w:tag w:val="Adressfält"/>
              <w:id w:val="-457107016"/>
              <w:placeholder>
                <w:docPart w:val="87F8BE7F026844CCB44135DA418B15EC"/>
              </w:placeholder>
            </w:sdtPr>
            <w:sdtEndPr>
              <w:rPr>
                <w:rFonts w:ascii="Segoe UI Semibold" w:hAnsi="Segoe UI Semibold" w:cs="Segoe UI Semibold"/>
              </w:rPr>
            </w:sdtEndPr>
            <w:sdtContent>
              <w:p w14:paraId="32402BEF" w14:textId="77777777" w:rsidR="001310D8" w:rsidRPr="00AB291F" w:rsidRDefault="00AB291F" w:rsidP="00F3532A">
                <w:pPr>
                  <w:spacing w:line="240" w:lineRule="auto"/>
                  <w:rPr>
                    <w:rFonts w:ascii="Segoe UI Semibold" w:hAnsi="Segoe UI Semibold" w:cs="Segoe UI Semibold"/>
                  </w:rPr>
                </w:pPr>
                <w:r>
                  <w:rPr>
                    <w:rFonts w:ascii="Segoe UI Semibold" w:hAnsi="Segoe UI Semibold" w:cs="Segoe UI Semibold"/>
                  </w:rPr>
                  <w:t>Till Ålands lagting</w:t>
                </w:r>
              </w:p>
            </w:sdtContent>
          </w:sdt>
          <w:p w14:paraId="62E22B3E" w14:textId="77777777" w:rsidR="00F3532A" w:rsidRPr="00412E81" w:rsidRDefault="00F3532A" w:rsidP="00F3532A">
            <w:pPr>
              <w:spacing w:line="240" w:lineRule="auto"/>
            </w:pPr>
          </w:p>
          <w:p w14:paraId="19A1C4F0" w14:textId="77777777" w:rsidR="00412E81" w:rsidRPr="00412E81" w:rsidRDefault="00412E81" w:rsidP="00CD0D7B"/>
        </w:tc>
      </w:tr>
    </w:tbl>
    <w:p w14:paraId="023C499A" w14:textId="2C9EF4A9" w:rsidR="00640CE2" w:rsidRPr="00640CE2" w:rsidRDefault="00223665" w:rsidP="009056AA">
      <w:pPr>
        <w:pStyle w:val="renderubrik"/>
        <w:spacing w:after="0"/>
        <w:ind w:firstLine="0"/>
        <w:jc w:val="both"/>
      </w:pPr>
      <w:r>
        <w:t xml:space="preserve">Hur ska </w:t>
      </w:r>
      <w:r w:rsidR="001E39FC">
        <w:t>den åländska sjukvården tryggas</w:t>
      </w:r>
      <w:r w:rsidR="00087538">
        <w:t>?</w:t>
      </w:r>
    </w:p>
    <w:p w14:paraId="5DE048D3" w14:textId="77777777" w:rsidR="00345698" w:rsidRPr="00345698" w:rsidRDefault="00345698" w:rsidP="009056AA">
      <w:pPr>
        <w:jc w:val="both"/>
      </w:pPr>
    </w:p>
    <w:p w14:paraId="5A7DD61B" w14:textId="77777777" w:rsidR="000A1252" w:rsidRDefault="000A1252" w:rsidP="000A1252">
      <w:pPr>
        <w:jc w:val="both"/>
        <w:rPr>
          <w:rFonts w:cstheme="minorHAnsi"/>
        </w:rPr>
      </w:pPr>
      <w:r w:rsidRPr="00766887">
        <w:rPr>
          <w:rFonts w:cstheme="minorHAnsi"/>
        </w:rPr>
        <w:t xml:space="preserve">Med </w:t>
      </w:r>
      <w:r>
        <w:rPr>
          <w:rFonts w:cstheme="minorHAnsi"/>
        </w:rPr>
        <w:t xml:space="preserve">hänvisning till 37 </w:t>
      </w:r>
      <w:r w:rsidRPr="00766887">
        <w:rPr>
          <w:rFonts w:cstheme="minorHAnsi"/>
        </w:rPr>
        <w:t>§</w:t>
      </w:r>
      <w:r>
        <w:rPr>
          <w:rFonts w:cstheme="minorHAnsi"/>
        </w:rPr>
        <w:t xml:space="preserve"> i</w:t>
      </w:r>
      <w:r w:rsidRPr="00766887">
        <w:rPr>
          <w:rFonts w:cstheme="minorHAnsi"/>
        </w:rPr>
        <w:t xml:space="preserve"> lagtingsordningen har </w:t>
      </w:r>
      <w:r>
        <w:rPr>
          <w:rFonts w:cstheme="minorHAnsi"/>
        </w:rPr>
        <w:t xml:space="preserve">vicetalman Marcus </w:t>
      </w:r>
      <w:proofErr w:type="spellStart"/>
      <w:r>
        <w:rPr>
          <w:rFonts w:cstheme="minorHAnsi"/>
        </w:rPr>
        <w:t>Måtar</w:t>
      </w:r>
      <w:proofErr w:type="spellEnd"/>
      <w:r>
        <w:rPr>
          <w:rFonts w:cstheme="minorHAnsi"/>
        </w:rPr>
        <w:t xml:space="preserve"> </w:t>
      </w:r>
      <w:proofErr w:type="gramStart"/>
      <w:r w:rsidRPr="00766887">
        <w:rPr>
          <w:rFonts w:cstheme="minorHAnsi"/>
        </w:rPr>
        <w:t>m.fl.</w:t>
      </w:r>
      <w:proofErr w:type="gramEnd"/>
      <w:r w:rsidRPr="00766887">
        <w:rPr>
          <w:rFonts w:cstheme="minorHAnsi"/>
        </w:rPr>
        <w:t xml:space="preserve"> ställt följande spörsmål: "Hur ska </w:t>
      </w:r>
      <w:r>
        <w:rPr>
          <w:rFonts w:cstheme="minorHAnsi"/>
        </w:rPr>
        <w:t>den åländska sjukvården t</w:t>
      </w:r>
      <w:r w:rsidRPr="00766887">
        <w:rPr>
          <w:rFonts w:cstheme="minorHAnsi"/>
        </w:rPr>
        <w:t>ryggas</w:t>
      </w:r>
      <w:r>
        <w:rPr>
          <w:rFonts w:cstheme="minorHAnsi"/>
        </w:rPr>
        <w:t>?</w:t>
      </w:r>
      <w:r w:rsidRPr="00766887">
        <w:rPr>
          <w:rFonts w:cstheme="minorHAnsi"/>
        </w:rPr>
        <w:t>"</w:t>
      </w:r>
    </w:p>
    <w:p w14:paraId="288BB6C2" w14:textId="77777777" w:rsidR="000A1252" w:rsidRPr="00766887" w:rsidRDefault="000A1252" w:rsidP="000A1252">
      <w:pPr>
        <w:jc w:val="both"/>
        <w:rPr>
          <w:rFonts w:cstheme="minorHAnsi"/>
        </w:rPr>
      </w:pPr>
    </w:p>
    <w:p w14:paraId="12EEE800" w14:textId="77777777" w:rsidR="000A1252" w:rsidRPr="00766887" w:rsidRDefault="000A1252" w:rsidP="000A1252">
      <w:pPr>
        <w:jc w:val="both"/>
        <w:rPr>
          <w:rFonts w:cstheme="minorHAnsi"/>
        </w:rPr>
      </w:pPr>
      <w:r w:rsidRPr="00766887">
        <w:rPr>
          <w:rFonts w:cstheme="minorHAnsi"/>
        </w:rPr>
        <w:t>Med anledning av spörsmålet ger landskapsregeringen följande svar:</w:t>
      </w:r>
    </w:p>
    <w:p w14:paraId="72471253" w14:textId="77777777" w:rsidR="000A1252" w:rsidRDefault="000A1252" w:rsidP="000A1252">
      <w:pPr>
        <w:jc w:val="both"/>
        <w:rPr>
          <w:rFonts w:cstheme="minorHAnsi"/>
        </w:rPr>
      </w:pPr>
    </w:p>
    <w:p w14:paraId="2B97018D" w14:textId="77777777" w:rsidR="000A1252" w:rsidRDefault="000A1252" w:rsidP="000A1252">
      <w:pPr>
        <w:rPr>
          <w:rFonts w:ascii="Segoe UI" w:hAnsi="Segoe UI" w:cs="Segoe UI"/>
        </w:rPr>
      </w:pPr>
      <w:r w:rsidRPr="00261FDD">
        <w:rPr>
          <w:rFonts w:ascii="Segoe UI" w:hAnsi="Segoe UI" w:cs="Segoe UI"/>
        </w:rPr>
        <w:t xml:space="preserve">Hälso- och sjukvården genomgår en omfattande förändring i hela Norden. Den medicinska utvecklingen innebär att allt fler tillstånd kan behandlas, att vårdtiderna på sjukhus blir kortare och att en större del av vården kan ges inom öppenvården eller i hemmet. Samtidigt ökar vårdbehoven i takt med att befolkningen åldras, medan tillgången till personal och ekonomiska resurser </w:t>
      </w:r>
      <w:r>
        <w:rPr>
          <w:rFonts w:ascii="Segoe UI" w:hAnsi="Segoe UI" w:cs="Segoe UI"/>
        </w:rPr>
        <w:t>är begränsade</w:t>
      </w:r>
      <w:r w:rsidRPr="00261FDD">
        <w:rPr>
          <w:rFonts w:ascii="Segoe UI" w:hAnsi="Segoe UI" w:cs="Segoe UI"/>
        </w:rPr>
        <w:t>.</w:t>
      </w:r>
      <w:r>
        <w:rPr>
          <w:rFonts w:ascii="Segoe UI" w:hAnsi="Segoe UI" w:cs="Segoe UI"/>
        </w:rPr>
        <w:t xml:space="preserve"> </w:t>
      </w:r>
      <w:r w:rsidRPr="00261FDD">
        <w:rPr>
          <w:rFonts w:ascii="Segoe UI" w:hAnsi="Segoe UI" w:cs="Segoe UI"/>
        </w:rPr>
        <w:t>Samma utveckling har varit tydlig på Åland. Antalet slutenvårdsplatser inom</w:t>
      </w:r>
      <w:r>
        <w:rPr>
          <w:rFonts w:ascii="Segoe UI" w:hAnsi="Segoe UI" w:cs="Segoe UI"/>
        </w:rPr>
        <w:t xml:space="preserve"> Ålands hälso- och sjukvård (</w:t>
      </w:r>
      <w:r w:rsidRPr="00261FDD">
        <w:rPr>
          <w:rFonts w:ascii="Segoe UI" w:hAnsi="Segoe UI" w:cs="Segoe UI"/>
        </w:rPr>
        <w:t>ÅHS</w:t>
      </w:r>
      <w:r>
        <w:rPr>
          <w:rFonts w:ascii="Segoe UI" w:hAnsi="Segoe UI" w:cs="Segoe UI"/>
        </w:rPr>
        <w:t>)</w:t>
      </w:r>
      <w:r w:rsidRPr="00261FDD">
        <w:rPr>
          <w:rFonts w:ascii="Segoe UI" w:hAnsi="Segoe UI" w:cs="Segoe UI"/>
        </w:rPr>
        <w:t xml:space="preserve"> har minskat från 200 år 2010 till dagens 113. Det finns goda skäl att utgå från att denna utveckling kommer att fortsätta.</w:t>
      </w:r>
    </w:p>
    <w:p w14:paraId="5B233A64" w14:textId="77777777" w:rsidR="000A1252" w:rsidRPr="00261FDD" w:rsidRDefault="000A1252" w:rsidP="000A1252">
      <w:pPr>
        <w:rPr>
          <w:rFonts w:ascii="Segoe UI" w:hAnsi="Segoe UI" w:cs="Segoe UI"/>
        </w:rPr>
      </w:pPr>
    </w:p>
    <w:p w14:paraId="7183E2B2" w14:textId="77777777" w:rsidR="000A1252" w:rsidRDefault="000A1252" w:rsidP="000A1252">
      <w:pPr>
        <w:rPr>
          <w:rFonts w:ascii="Segoe UI" w:hAnsi="Segoe UI" w:cs="Segoe UI"/>
        </w:rPr>
      </w:pPr>
      <w:r w:rsidRPr="00261FDD">
        <w:rPr>
          <w:rFonts w:ascii="Segoe UI" w:hAnsi="Segoe UI" w:cs="Segoe UI"/>
        </w:rPr>
        <w:t>Utvecklingen ställer höga krav på förändring, men också på tydlighet kring vad den ska leda till. Landskapsregeringens utgångspunkt är att den åländska hälso- och sjukvården även framöver ska kunna erbjuda en trygg vård av hög kvalitet, med patientens behov som utgångspunkt.</w:t>
      </w:r>
      <w:r>
        <w:rPr>
          <w:rFonts w:ascii="Segoe UI" w:hAnsi="Segoe UI" w:cs="Segoe UI"/>
        </w:rPr>
        <w:t xml:space="preserve"> </w:t>
      </w:r>
      <w:r w:rsidRPr="00261FDD">
        <w:rPr>
          <w:rFonts w:ascii="Segoe UI" w:hAnsi="Segoe UI" w:cs="Segoe UI"/>
        </w:rPr>
        <w:t xml:space="preserve">Åland har goda förutsättningar för detta. Den offentliga hälso- och sjukvården är samlad i en organisation med korta beslutsvägar och kompetent personal. Samtidigt skiljer sig förutsättningarna mellan fasta Åland </w:t>
      </w:r>
      <w:r>
        <w:rPr>
          <w:rFonts w:ascii="Segoe UI" w:hAnsi="Segoe UI" w:cs="Segoe UI"/>
        </w:rPr>
        <w:t xml:space="preserve">och </w:t>
      </w:r>
      <w:r w:rsidRPr="00261FDD">
        <w:rPr>
          <w:rFonts w:ascii="Segoe UI" w:hAnsi="Segoe UI" w:cs="Segoe UI"/>
        </w:rPr>
        <w:t>skärgårde</w:t>
      </w:r>
      <w:r>
        <w:rPr>
          <w:rFonts w:ascii="Segoe UI" w:hAnsi="Segoe UI" w:cs="Segoe UI"/>
        </w:rPr>
        <w:t>n</w:t>
      </w:r>
      <w:r w:rsidRPr="00261FDD">
        <w:rPr>
          <w:rFonts w:ascii="Segoe UI" w:hAnsi="Segoe UI" w:cs="Segoe UI"/>
        </w:rPr>
        <w:t>. Avstånd, befolkningsunderlag och lokala förhållanden påverkar hur vården behöver organiseras och göras tillgänglig. ÅHS behöver därför kunna möta olika behov i hela landskapet och samtidigt säkerställa en jämlik tillgång till vård.</w:t>
      </w:r>
    </w:p>
    <w:p w14:paraId="6B9CB4BB" w14:textId="77777777" w:rsidR="000A1252" w:rsidRPr="00261FDD" w:rsidRDefault="000A1252" w:rsidP="000A1252">
      <w:pPr>
        <w:rPr>
          <w:rFonts w:ascii="Segoe UI" w:hAnsi="Segoe UI" w:cs="Segoe UI"/>
        </w:rPr>
      </w:pPr>
    </w:p>
    <w:p w14:paraId="75CE63B0" w14:textId="77777777" w:rsidR="000A1252" w:rsidRDefault="000A1252" w:rsidP="000A1252">
      <w:pPr>
        <w:rPr>
          <w:rFonts w:ascii="Segoe UI" w:hAnsi="Segoe UI" w:cs="Segoe UI"/>
        </w:rPr>
      </w:pPr>
      <w:r w:rsidRPr="00261FDD">
        <w:rPr>
          <w:rFonts w:ascii="Segoe UI" w:hAnsi="Segoe UI" w:cs="Segoe UI"/>
        </w:rPr>
        <w:t xml:space="preserve">Det innebär att vården i högre grad behöver planeras utifrån hela vårdkedjan. Vården ska ges på den nivå och på den plats som är mest ändamålsenlig </w:t>
      </w:r>
      <w:r>
        <w:rPr>
          <w:rFonts w:ascii="Segoe UI" w:hAnsi="Segoe UI" w:cs="Segoe UI"/>
        </w:rPr>
        <w:t xml:space="preserve">utifrån </w:t>
      </w:r>
      <w:r w:rsidRPr="00261FDD">
        <w:rPr>
          <w:rFonts w:ascii="Segoe UI" w:hAnsi="Segoe UI" w:cs="Segoe UI"/>
        </w:rPr>
        <w:t xml:space="preserve">patientsäkerhet, </w:t>
      </w:r>
      <w:r>
        <w:rPr>
          <w:rFonts w:ascii="Segoe UI" w:hAnsi="Segoe UI" w:cs="Segoe UI"/>
        </w:rPr>
        <w:t xml:space="preserve">god medicinsk praxis, </w:t>
      </w:r>
      <w:r w:rsidRPr="00261FDD">
        <w:rPr>
          <w:rFonts w:ascii="Segoe UI" w:hAnsi="Segoe UI" w:cs="Segoe UI"/>
        </w:rPr>
        <w:t xml:space="preserve">kvalitet och trygghet. Detta är också utgångspunkten för den hälso- och sjukvårdsstrategi som landskapsregeringen har tagit fram tillsammans med ÅHS. Strategiarbetet har löpande </w:t>
      </w:r>
      <w:r>
        <w:rPr>
          <w:rFonts w:ascii="Segoe UI" w:hAnsi="Segoe UI" w:cs="Segoe UI"/>
        </w:rPr>
        <w:t xml:space="preserve">inhämtat synpunkter från sakkunniga, </w:t>
      </w:r>
      <w:r w:rsidRPr="00261FDD">
        <w:rPr>
          <w:rFonts w:ascii="Segoe UI" w:hAnsi="Segoe UI" w:cs="Segoe UI"/>
        </w:rPr>
        <w:t xml:space="preserve">den parlamentariska referensgruppen, </w:t>
      </w:r>
      <w:r>
        <w:rPr>
          <w:rFonts w:ascii="Segoe UI" w:hAnsi="Segoe UI" w:cs="Segoe UI"/>
        </w:rPr>
        <w:t xml:space="preserve">personalrepresentanter, </w:t>
      </w:r>
      <w:r w:rsidRPr="00261FDD">
        <w:rPr>
          <w:rFonts w:ascii="Segoe UI" w:hAnsi="Segoe UI" w:cs="Segoe UI"/>
        </w:rPr>
        <w:t xml:space="preserve">ÅHS styrelse och lagtinget. </w:t>
      </w:r>
      <w:r>
        <w:rPr>
          <w:rFonts w:ascii="Segoe UI" w:hAnsi="Segoe UI" w:cs="Segoe UI"/>
        </w:rPr>
        <w:t>Strategin avses att presenteras för lagtinget i november 2026 som ett meddelande.</w:t>
      </w:r>
    </w:p>
    <w:p w14:paraId="09D35D96" w14:textId="77777777" w:rsidR="000A1252" w:rsidRDefault="000A1252" w:rsidP="000A1252">
      <w:pPr>
        <w:rPr>
          <w:rFonts w:ascii="Segoe UI" w:hAnsi="Segoe UI" w:cs="Segoe UI"/>
        </w:rPr>
      </w:pPr>
    </w:p>
    <w:p w14:paraId="0CBA06B5" w14:textId="77777777" w:rsidR="000A1252" w:rsidRDefault="000A1252" w:rsidP="000A1252">
      <w:pPr>
        <w:rPr>
          <w:rFonts w:ascii="Segoe UI" w:hAnsi="Segoe UI" w:cs="Segoe UI"/>
        </w:rPr>
      </w:pPr>
      <w:r w:rsidRPr="00261FDD">
        <w:rPr>
          <w:rFonts w:ascii="Segoe UI" w:hAnsi="Segoe UI" w:cs="Segoe UI"/>
        </w:rPr>
        <w:t xml:space="preserve">Strategin utgör ett övergripande ramverk för den fortsatta utvecklingen av hälso- och sjukvården. Den omfattar bland annat lagstiftning, digitalisering, organisation, kompetensförsörjning, patientsäkerhet, beredskap samt forskning och utveckling. Nästa </w:t>
      </w:r>
      <w:r w:rsidRPr="00261FDD">
        <w:rPr>
          <w:rFonts w:ascii="Segoe UI" w:hAnsi="Segoe UI" w:cs="Segoe UI"/>
        </w:rPr>
        <w:lastRenderedPageBreak/>
        <w:t>steg är att omsätta strategins inriktning i konkret planering av bland annat den framtida vårdstrukturen, ett framtidsanpassat sjukhus och en stärkt primärvård. När det är medicinskt möjligt och förenligt med patientens önskemål ska mer vård kunna ges i hemmet eller inom öppenvården.</w:t>
      </w:r>
    </w:p>
    <w:p w14:paraId="579FFE9B" w14:textId="77777777" w:rsidR="000A1252" w:rsidRPr="00261FDD" w:rsidRDefault="000A1252" w:rsidP="000A1252">
      <w:pPr>
        <w:rPr>
          <w:rFonts w:ascii="Segoe UI" w:hAnsi="Segoe UI" w:cs="Segoe UI"/>
        </w:rPr>
      </w:pPr>
    </w:p>
    <w:p w14:paraId="2FF76AA2" w14:textId="77777777" w:rsidR="000A1252" w:rsidRDefault="000A1252" w:rsidP="000A1252">
      <w:pPr>
        <w:rPr>
          <w:rFonts w:ascii="Segoe UI" w:hAnsi="Segoe UI" w:cs="Segoe UI"/>
        </w:rPr>
      </w:pPr>
      <w:r>
        <w:rPr>
          <w:rFonts w:ascii="Segoe UI" w:hAnsi="Segoe UI" w:cs="Segoe UI"/>
        </w:rPr>
        <w:t xml:space="preserve">I spörsmålet fokuseras särskilt på frågor kring den palliativa vården. </w:t>
      </w:r>
      <w:r w:rsidRPr="00261FDD">
        <w:rPr>
          <w:rFonts w:ascii="Segoe UI" w:hAnsi="Segoe UI" w:cs="Segoe UI"/>
        </w:rPr>
        <w:t>Palliativ vård är en aktiv och helhetsinriktad vård som syftar till att lindra symtom och främja livskvaliteten för patienter med obotlig och fortskridande sjukdom. Den palliativa kompetensen behöver finnas och utvecklas brett inom ÅHS. Samtidigt ska det finnas tillgång till specialiserad palliativ vård för de patienter som behöver den</w:t>
      </w:r>
      <w:r>
        <w:rPr>
          <w:rFonts w:ascii="Segoe UI" w:hAnsi="Segoe UI" w:cs="Segoe UI"/>
        </w:rPr>
        <w:t>. V</w:t>
      </w:r>
      <w:r w:rsidRPr="00261FDD">
        <w:rPr>
          <w:rFonts w:ascii="Segoe UI" w:hAnsi="Segoe UI" w:cs="Segoe UI"/>
        </w:rPr>
        <w:t>ården ska alltid utgå från den enskilda patientens situation, behov och önskemål. För vissa patienter är hemmet den tryggaste och mest ändamålsenliga platsen för vård. För andra är vård på sjukhus ett bättre alternativ av medicinska, praktiska eller personliga skäl. Det strategiska underlaget framhåller uttryckligen att alla patienter inte önskar tillbringa sin sista tid i hemmet. Vården behöver därför kunna erbjuda olika lösningar utifrån den enskilda patientens situation.</w:t>
      </w:r>
    </w:p>
    <w:p w14:paraId="41C29906" w14:textId="77777777" w:rsidR="000A1252" w:rsidRPr="00261FDD" w:rsidRDefault="000A1252" w:rsidP="000A1252">
      <w:pPr>
        <w:rPr>
          <w:rFonts w:ascii="Segoe UI" w:hAnsi="Segoe UI" w:cs="Segoe UI"/>
        </w:rPr>
      </w:pPr>
    </w:p>
    <w:p w14:paraId="617562A7" w14:textId="77777777" w:rsidR="000A1252" w:rsidRDefault="000A1252" w:rsidP="000A1252">
      <w:pPr>
        <w:rPr>
          <w:rFonts w:ascii="Segoe UI" w:hAnsi="Segoe UI" w:cs="Segoe UI"/>
        </w:rPr>
      </w:pPr>
      <w:r w:rsidRPr="00261FDD">
        <w:rPr>
          <w:rFonts w:ascii="Segoe UI" w:hAnsi="Segoe UI" w:cs="Segoe UI"/>
        </w:rPr>
        <w:t xml:space="preserve">De förändringar som har diskuterats inom ÅHS har väckt oro, särskilt när det gäller den palliativa vården. Landskapsregeringen </w:t>
      </w:r>
      <w:r>
        <w:rPr>
          <w:rFonts w:ascii="Segoe UI" w:hAnsi="Segoe UI" w:cs="Segoe UI"/>
        </w:rPr>
        <w:t xml:space="preserve">tar </w:t>
      </w:r>
      <w:r w:rsidRPr="00261FDD">
        <w:rPr>
          <w:rFonts w:ascii="Segoe UI" w:hAnsi="Segoe UI" w:cs="Segoe UI"/>
        </w:rPr>
        <w:t>denna oro på allvar. Förändringar i vården måste bygga på kvalitetssäkrade underlag om bland annat vårdbehov, vårdtyngd och kapacitet. De ska genomföras på ett sätt som upprätthåller patientsäkerheten, vårdens kvalitet och patienternas trygghet. Personal</w:t>
      </w:r>
      <w:r>
        <w:rPr>
          <w:rFonts w:ascii="Segoe UI" w:hAnsi="Segoe UI" w:cs="Segoe UI"/>
        </w:rPr>
        <w:t xml:space="preserve">ens delaktighet är viktig </w:t>
      </w:r>
      <w:r w:rsidRPr="00261FDD">
        <w:rPr>
          <w:rFonts w:ascii="Segoe UI" w:hAnsi="Segoe UI" w:cs="Segoe UI"/>
        </w:rPr>
        <w:t>i förändring</w:t>
      </w:r>
      <w:r>
        <w:rPr>
          <w:rFonts w:ascii="Segoe UI" w:hAnsi="Segoe UI" w:cs="Segoe UI"/>
        </w:rPr>
        <w:t>sarbetet</w:t>
      </w:r>
      <w:r w:rsidRPr="00261FDD">
        <w:rPr>
          <w:rFonts w:ascii="Segoe UI" w:hAnsi="Segoe UI" w:cs="Segoe UI"/>
        </w:rPr>
        <w:t>.</w:t>
      </w:r>
    </w:p>
    <w:p w14:paraId="6F569AF3" w14:textId="77777777" w:rsidR="000A1252" w:rsidRPr="00261FDD" w:rsidRDefault="000A1252" w:rsidP="000A1252">
      <w:pPr>
        <w:rPr>
          <w:rFonts w:ascii="Segoe UI" w:hAnsi="Segoe UI" w:cs="Segoe UI"/>
        </w:rPr>
      </w:pPr>
    </w:p>
    <w:p w14:paraId="688346E6" w14:textId="3E6CB0B8" w:rsidR="000A1252" w:rsidRDefault="00045EEE" w:rsidP="000A1252">
      <w:pPr>
        <w:rPr>
          <w:rFonts w:ascii="Segoe UI" w:hAnsi="Segoe UI" w:cs="Segoe UI"/>
        </w:rPr>
      </w:pPr>
      <w:r>
        <w:rPr>
          <w:rFonts w:ascii="Segoe UI" w:hAnsi="Segoe UI" w:cs="Segoe UI"/>
        </w:rPr>
        <w:t xml:space="preserve">Landskapsregeringens kommande förslag till </w:t>
      </w:r>
      <w:r w:rsidR="000A1252" w:rsidRPr="00261FDD">
        <w:rPr>
          <w:rFonts w:ascii="Segoe UI" w:hAnsi="Segoe UI" w:cs="Segoe UI"/>
        </w:rPr>
        <w:t xml:space="preserve">ÅHS budget för </w:t>
      </w:r>
      <w:r w:rsidR="000A1252">
        <w:rPr>
          <w:rFonts w:ascii="Segoe UI" w:hAnsi="Segoe UI" w:cs="Segoe UI"/>
        </w:rPr>
        <w:t xml:space="preserve">år </w:t>
      </w:r>
      <w:r w:rsidR="000A1252" w:rsidRPr="00261FDD">
        <w:rPr>
          <w:rFonts w:ascii="Segoe UI" w:hAnsi="Segoe UI" w:cs="Segoe UI"/>
        </w:rPr>
        <w:t>2027 uppgår till 11</w:t>
      </w:r>
      <w:r w:rsidR="000A1252">
        <w:rPr>
          <w:rFonts w:ascii="Segoe UI" w:hAnsi="Segoe UI" w:cs="Segoe UI"/>
        </w:rPr>
        <w:t>4,2</w:t>
      </w:r>
      <w:r w:rsidR="000A1252" w:rsidRPr="00261FDD">
        <w:rPr>
          <w:rFonts w:ascii="Segoe UI" w:hAnsi="Segoe UI" w:cs="Segoe UI"/>
        </w:rPr>
        <w:t xml:space="preserve"> miljoner euro</w:t>
      </w:r>
      <w:r>
        <w:rPr>
          <w:rFonts w:ascii="Segoe UI" w:hAnsi="Segoe UI" w:cs="Segoe UI"/>
        </w:rPr>
        <w:t xml:space="preserve"> vari ingår en lättnad i budgetramen om 2,5 miljoner euro</w:t>
      </w:r>
      <w:r w:rsidR="000A1252" w:rsidRPr="00261FDD">
        <w:rPr>
          <w:rFonts w:ascii="Segoe UI" w:hAnsi="Segoe UI" w:cs="Segoe UI"/>
        </w:rPr>
        <w:t xml:space="preserve">, vilket visar omfattningen av de gemensamma resurser som hälso- och sjukvården tar i anspråk. Landskapsregeringen </w:t>
      </w:r>
      <w:r w:rsidR="000A1252">
        <w:rPr>
          <w:rFonts w:ascii="Segoe UI" w:hAnsi="Segoe UI" w:cs="Segoe UI"/>
        </w:rPr>
        <w:t>avser</w:t>
      </w:r>
      <w:r>
        <w:rPr>
          <w:rFonts w:ascii="Segoe UI" w:hAnsi="Segoe UI" w:cs="Segoe UI"/>
        </w:rPr>
        <w:t xml:space="preserve"> dessutom</w:t>
      </w:r>
      <w:r w:rsidR="000A1252">
        <w:rPr>
          <w:rFonts w:ascii="Segoe UI" w:hAnsi="Segoe UI" w:cs="Segoe UI"/>
        </w:rPr>
        <w:t xml:space="preserve"> föreslå </w:t>
      </w:r>
      <w:r w:rsidR="000A1252" w:rsidRPr="00261FDD">
        <w:rPr>
          <w:rFonts w:ascii="Segoe UI" w:hAnsi="Segoe UI" w:cs="Segoe UI"/>
        </w:rPr>
        <w:t xml:space="preserve">ett tillskott på 3,1 miljoner euro i </w:t>
      </w:r>
      <w:r w:rsidR="000A1252">
        <w:rPr>
          <w:rFonts w:ascii="Segoe UI" w:hAnsi="Segoe UI" w:cs="Segoe UI"/>
        </w:rPr>
        <w:t xml:space="preserve">kommande </w:t>
      </w:r>
      <w:r w:rsidR="000A1252" w:rsidRPr="00261FDD">
        <w:rPr>
          <w:rFonts w:ascii="Segoe UI" w:hAnsi="Segoe UI" w:cs="Segoe UI"/>
        </w:rPr>
        <w:t xml:space="preserve">ändringsbudget för </w:t>
      </w:r>
      <w:r w:rsidR="000A1252">
        <w:rPr>
          <w:rFonts w:ascii="Segoe UI" w:hAnsi="Segoe UI" w:cs="Segoe UI"/>
        </w:rPr>
        <w:t xml:space="preserve">år </w:t>
      </w:r>
      <w:r w:rsidR="000A1252" w:rsidRPr="00261FDD">
        <w:rPr>
          <w:rFonts w:ascii="Segoe UI" w:hAnsi="Segoe UI" w:cs="Segoe UI"/>
        </w:rPr>
        <w:t>2026 för att täcka upparbetade</w:t>
      </w:r>
      <w:r>
        <w:rPr>
          <w:rFonts w:ascii="Segoe UI" w:hAnsi="Segoe UI" w:cs="Segoe UI"/>
        </w:rPr>
        <w:t xml:space="preserve"> underskott</w:t>
      </w:r>
      <w:r w:rsidR="000A1252" w:rsidRPr="00261FDD">
        <w:rPr>
          <w:rFonts w:ascii="Segoe UI" w:hAnsi="Segoe UI" w:cs="Segoe UI"/>
        </w:rPr>
        <w:t xml:space="preserve">. Tillsammans med tidigare </w:t>
      </w:r>
      <w:r>
        <w:rPr>
          <w:rFonts w:ascii="Segoe UI" w:hAnsi="Segoe UI" w:cs="Segoe UI"/>
        </w:rPr>
        <w:t>tillskott</w:t>
      </w:r>
      <w:r w:rsidR="000A1252" w:rsidRPr="00261FDD">
        <w:rPr>
          <w:rFonts w:ascii="Segoe UI" w:hAnsi="Segoe UI" w:cs="Segoe UI"/>
        </w:rPr>
        <w:t xml:space="preserve"> innebär detta, enligt landskapsregeringens redovisning, </w:t>
      </w:r>
      <w:r w:rsidR="000A1252">
        <w:rPr>
          <w:rFonts w:ascii="Segoe UI" w:hAnsi="Segoe UI" w:cs="Segoe UI"/>
        </w:rPr>
        <w:t xml:space="preserve">cirka </w:t>
      </w:r>
      <w:r w:rsidR="000B48CE">
        <w:rPr>
          <w:rFonts w:ascii="Segoe UI" w:hAnsi="Segoe UI" w:cs="Segoe UI"/>
        </w:rPr>
        <w:t>8</w:t>
      </w:r>
      <w:r w:rsidR="000A1252" w:rsidRPr="00261FDD">
        <w:rPr>
          <w:rFonts w:ascii="Segoe UI" w:hAnsi="Segoe UI" w:cs="Segoe UI"/>
        </w:rPr>
        <w:t xml:space="preserve"> miljoner euro jämfört med de ursprungliga budgetramarna</w:t>
      </w:r>
      <w:r w:rsidR="000A1252">
        <w:rPr>
          <w:rFonts w:ascii="Segoe UI" w:hAnsi="Segoe UI" w:cs="Segoe UI"/>
        </w:rPr>
        <w:t xml:space="preserve"> för åren </w:t>
      </w:r>
      <w:proofErr w:type="gramStart"/>
      <w:r w:rsidR="000A1252">
        <w:rPr>
          <w:rFonts w:ascii="Segoe UI" w:hAnsi="Segoe UI" w:cs="Segoe UI"/>
        </w:rPr>
        <w:t>2026-2027</w:t>
      </w:r>
      <w:proofErr w:type="gramEnd"/>
      <w:r w:rsidR="000A1252" w:rsidRPr="00261FDD">
        <w:rPr>
          <w:rFonts w:ascii="Segoe UI" w:hAnsi="Segoe UI" w:cs="Segoe UI"/>
        </w:rPr>
        <w:t xml:space="preserve">. Det ger ÅHS bättre ekonomiska förutsättningar och den </w:t>
      </w:r>
      <w:r w:rsidR="000A1252">
        <w:rPr>
          <w:rFonts w:ascii="Segoe UI" w:hAnsi="Segoe UI" w:cs="Segoe UI"/>
        </w:rPr>
        <w:t>tid</w:t>
      </w:r>
      <w:r w:rsidR="000A1252" w:rsidRPr="00261FDD">
        <w:rPr>
          <w:rFonts w:ascii="Segoe UI" w:hAnsi="Segoe UI" w:cs="Segoe UI"/>
        </w:rPr>
        <w:t xml:space="preserve"> som behövs för att genomföra nödvändiga förändringar. Samtidigt kvarstår behovet av ett långsiktigt utvecklingsarbete. När vårdbehoven ökar och kostnaderna stiger kan återkommande ekonomiska tillskott inte ersätta ett kontinuerligt arbete med organisation, arbetssätt och vårdstruktur. Att värna vården innebär därför också att dämpa kostnadsutvecklingen och säkerställa att resurserna används där de gör störst nytta.</w:t>
      </w:r>
    </w:p>
    <w:p w14:paraId="0F43D1AE" w14:textId="77777777" w:rsidR="000A1252" w:rsidRPr="00261FDD" w:rsidRDefault="000A1252" w:rsidP="000A1252">
      <w:pPr>
        <w:rPr>
          <w:rFonts w:ascii="Segoe UI" w:hAnsi="Segoe UI" w:cs="Segoe UI"/>
        </w:rPr>
      </w:pPr>
    </w:p>
    <w:p w14:paraId="37CFB7CF" w14:textId="77777777" w:rsidR="000A1252" w:rsidRPr="00261FDD" w:rsidRDefault="000A1252" w:rsidP="000A1252">
      <w:pPr>
        <w:rPr>
          <w:rFonts w:ascii="Segoe UI" w:hAnsi="Segoe UI" w:cs="Segoe UI"/>
        </w:rPr>
      </w:pPr>
      <w:r w:rsidRPr="00261FDD">
        <w:rPr>
          <w:rFonts w:ascii="Segoe UI" w:hAnsi="Segoe UI" w:cs="Segoe UI"/>
        </w:rPr>
        <w:lastRenderedPageBreak/>
        <w:t>Landskapsregeringens ansvar är att skapa hållbara ekonomiska och strategiska förutsättningar för den åländska hälso- och sjukvården. ÅHS ansvarar inom sitt uppdrag för att organisera och utveckla verksamheten inom dessa ramar.</w:t>
      </w:r>
    </w:p>
    <w:p w14:paraId="46AE8200" w14:textId="77777777" w:rsidR="00D86EF6" w:rsidRDefault="00D86EF6" w:rsidP="00266E86">
      <w:pPr>
        <w:rPr>
          <w:rFonts w:ascii="Segoe UI" w:hAnsi="Segoe UI" w:cs="Segoe UI"/>
        </w:rPr>
      </w:pPr>
    </w:p>
    <w:p w14:paraId="4E64C568" w14:textId="77777777" w:rsidR="00D86EF6" w:rsidRDefault="00D86EF6" w:rsidP="00266E86">
      <w:pPr>
        <w:rPr>
          <w:rFonts w:ascii="Segoe UI" w:hAnsi="Segoe UI" w:cs="Segoe UI"/>
        </w:rPr>
      </w:pPr>
    </w:p>
    <w:p w14:paraId="6974B29C" w14:textId="77777777" w:rsidR="00D86EF6" w:rsidRPr="00266E86" w:rsidRDefault="00D86EF6" w:rsidP="00266E86">
      <w:pPr>
        <w:rPr>
          <w:rFonts w:cstheme="minorHAnsi"/>
        </w:rPr>
      </w:pPr>
    </w:p>
    <w:p w14:paraId="3E65B286" w14:textId="7EF1DB53" w:rsidR="00266E86" w:rsidRPr="00266E86" w:rsidRDefault="00266E86" w:rsidP="00266E86">
      <w:pPr>
        <w:rPr>
          <w:rFonts w:cstheme="minorHAnsi"/>
        </w:rPr>
      </w:pPr>
      <w:r w:rsidRPr="00266E86">
        <w:rPr>
          <w:rFonts w:cstheme="minorHAnsi"/>
        </w:rPr>
        <w:t>Marieh</w:t>
      </w:r>
      <w:r>
        <w:rPr>
          <w:rFonts w:cstheme="minorHAnsi"/>
        </w:rPr>
        <w:t xml:space="preserve">amn den </w:t>
      </w:r>
      <w:sdt>
        <w:sdtPr>
          <w:id w:val="-128403824"/>
          <w:placeholder>
            <w:docPart w:val="2AB0A8AD42604A379F157DC5BD68893E"/>
          </w:placeholder>
        </w:sdtPr>
        <w:sdtEndPr/>
        <w:sdtContent>
          <w:sdt>
            <w:sdtPr>
              <w:alias w:val="Datum"/>
              <w:tag w:val=""/>
              <w:id w:val="628520937"/>
              <w:placeholder>
                <w:docPart w:val="9B49EAE4E43941D1ABBBF6B4236050F8"/>
              </w:placeholder>
              <w:dataBinding w:prefixMappings="xmlns:ns0='http://schemas.microsoft.com/office/2006/coverPageProps' " w:xpath="/ns0:CoverPageProperties[1]/ns0:PublishDate[1]" w:storeItemID="{55AF091B-3C7A-41E3-B477-F2FDAA23CFDA}"/>
              <w:date w:fullDate="2026-10-23T00:00:00Z">
                <w:dateFormat w:val="d MMMM yyyy"/>
                <w:lid w:val="sv-SE"/>
                <w:storeMappedDataAs w:val="dateTime"/>
                <w:calendar w:val="gregorian"/>
              </w:date>
            </w:sdtPr>
            <w:sdtEndPr/>
            <w:sdtContent>
              <w:r w:rsidR="00F877EE">
                <w:rPr>
                  <w:lang w:val="sv-SE"/>
                </w:rPr>
                <w:t>23 oktober 2026</w:t>
              </w:r>
            </w:sdtContent>
          </w:sdt>
        </w:sdtContent>
      </w:sdt>
    </w:p>
    <w:p w14:paraId="5E7EA135" w14:textId="77777777" w:rsidR="001310D8" w:rsidRPr="00266E86" w:rsidRDefault="001310D8" w:rsidP="006445BE">
      <w:pPr>
        <w:rPr>
          <w:rFonts w:cstheme="minorHAnsi"/>
        </w:rPr>
      </w:pPr>
    </w:p>
    <w:p w14:paraId="3AFB68FD" w14:textId="77777777" w:rsidR="00FD3619" w:rsidRPr="00266E86" w:rsidRDefault="00FD3619" w:rsidP="006445BE">
      <w:pPr>
        <w:rPr>
          <w:rFonts w:cstheme="minorHAnsi"/>
        </w:rPr>
      </w:pPr>
    </w:p>
    <w:p w14:paraId="59F7799E" w14:textId="77777777" w:rsidR="00B154A8" w:rsidRPr="00266E86" w:rsidRDefault="00B154A8" w:rsidP="006445BE">
      <w:pPr>
        <w:rPr>
          <w:rFonts w:cstheme="minorHAnsi"/>
        </w:rPr>
      </w:pPr>
    </w:p>
    <w:p w14:paraId="060175B9" w14:textId="058251F9" w:rsidR="001310D8" w:rsidRPr="00266E86" w:rsidRDefault="00266E86" w:rsidP="00A22C24">
      <w:pPr>
        <w:rPr>
          <w:rFonts w:cstheme="minorHAnsi"/>
        </w:rPr>
      </w:pPr>
      <w:r>
        <w:rPr>
          <w:rFonts w:cstheme="minorHAnsi"/>
        </w:rPr>
        <w:t>Lantråd</w:t>
      </w:r>
      <w:r w:rsidR="000F3D39" w:rsidRPr="00266E86">
        <w:rPr>
          <w:rFonts w:cstheme="minorHAnsi"/>
        </w:rPr>
        <w:tab/>
      </w:r>
      <w:r w:rsidR="001310D8" w:rsidRPr="00266E86">
        <w:rPr>
          <w:rFonts w:cstheme="minorHAnsi"/>
        </w:rPr>
        <w:tab/>
      </w:r>
      <w:r w:rsidR="00087538">
        <w:rPr>
          <w:rFonts w:cstheme="minorHAnsi"/>
        </w:rPr>
        <w:t>Katrin Sjögren</w:t>
      </w:r>
    </w:p>
    <w:p w14:paraId="010DED16" w14:textId="77777777" w:rsidR="001310D8" w:rsidRPr="00266E86" w:rsidRDefault="001310D8" w:rsidP="006445BE">
      <w:pPr>
        <w:rPr>
          <w:rFonts w:cstheme="minorHAnsi"/>
        </w:rPr>
      </w:pPr>
    </w:p>
    <w:p w14:paraId="0E4D2549" w14:textId="77777777" w:rsidR="001310D8" w:rsidRPr="00266E86" w:rsidRDefault="001310D8" w:rsidP="006445BE">
      <w:pPr>
        <w:rPr>
          <w:rFonts w:cstheme="minorHAnsi"/>
        </w:rPr>
      </w:pPr>
    </w:p>
    <w:p w14:paraId="409C0F27" w14:textId="77777777" w:rsidR="001310D8" w:rsidRPr="00266E86" w:rsidRDefault="001310D8" w:rsidP="006445BE">
      <w:pPr>
        <w:rPr>
          <w:rFonts w:cstheme="minorHAnsi"/>
        </w:rPr>
      </w:pPr>
    </w:p>
    <w:p w14:paraId="3DFE21E6" w14:textId="7E3BB6D6" w:rsidR="001310D8" w:rsidRPr="00266E86" w:rsidRDefault="00AA683B" w:rsidP="00A22C24">
      <w:pPr>
        <w:rPr>
          <w:rFonts w:cstheme="minorHAnsi"/>
        </w:rPr>
      </w:pPr>
      <w:r>
        <w:rPr>
          <w:rFonts w:cstheme="minorHAnsi"/>
        </w:rPr>
        <w:t>Minister</w:t>
      </w:r>
      <w:r w:rsidR="001310D8" w:rsidRPr="00266E86">
        <w:rPr>
          <w:rFonts w:cstheme="minorHAnsi"/>
        </w:rPr>
        <w:tab/>
      </w:r>
      <w:r w:rsidR="004B290C">
        <w:rPr>
          <w:rFonts w:cstheme="minorHAnsi"/>
        </w:rPr>
        <w:tab/>
      </w:r>
      <w:r w:rsidR="00087538">
        <w:rPr>
          <w:rFonts w:cstheme="minorHAnsi"/>
        </w:rPr>
        <w:t>Arsim Zekaj</w:t>
      </w:r>
    </w:p>
    <w:p w14:paraId="596744BA" w14:textId="77777777" w:rsidR="00724752" w:rsidRPr="00266E86" w:rsidRDefault="00724752" w:rsidP="006445BE">
      <w:pPr>
        <w:rPr>
          <w:rFonts w:cstheme="minorHAnsi"/>
        </w:rPr>
      </w:pPr>
    </w:p>
    <w:p w14:paraId="69C47B0B" w14:textId="77777777" w:rsidR="00724752" w:rsidRPr="00266E86" w:rsidRDefault="00724752" w:rsidP="006445BE">
      <w:pPr>
        <w:rPr>
          <w:rFonts w:cstheme="minorHAnsi"/>
        </w:rPr>
      </w:pPr>
    </w:p>
    <w:p w14:paraId="31B14F48" w14:textId="77777777" w:rsidR="00724752" w:rsidRPr="00266E86" w:rsidRDefault="00724752" w:rsidP="006445BE">
      <w:pPr>
        <w:rPr>
          <w:rFonts w:cstheme="minorHAnsi"/>
        </w:rPr>
      </w:pPr>
    </w:p>
    <w:sectPr w:rsidR="00724752" w:rsidRPr="00266E86" w:rsidSect="00FA7F05">
      <w:type w:val="continuous"/>
      <w:pgSz w:w="11906" w:h="16838" w:code="9"/>
      <w:pgMar w:top="567" w:right="2041" w:bottom="1134" w:left="2041" w:header="567"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999CA" w14:textId="77777777" w:rsidR="00453225" w:rsidRDefault="00453225" w:rsidP="00B3473A">
      <w:r>
        <w:separator/>
      </w:r>
    </w:p>
    <w:p w14:paraId="0FCDCDDA" w14:textId="77777777" w:rsidR="00453225" w:rsidRDefault="00453225"/>
  </w:endnote>
  <w:endnote w:type="continuationSeparator" w:id="0">
    <w:p w14:paraId="0200791C" w14:textId="77777777" w:rsidR="00453225" w:rsidRDefault="00453225" w:rsidP="00B3473A">
      <w:r>
        <w:continuationSeparator/>
      </w:r>
    </w:p>
    <w:p w14:paraId="6732D7F3" w14:textId="77777777" w:rsidR="00453225" w:rsidRDefault="004532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Segoe UI Black">
    <w:panose1 w:val="020B0A02040204020203"/>
    <w:charset w:val="00"/>
    <w:family w:val="swiss"/>
    <w:pitch w:val="variable"/>
    <w:sig w:usb0="E00002FF" w:usb1="4000E47F" w:usb2="0000002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3A06C" w14:textId="77777777" w:rsidR="00321427" w:rsidRDefault="00321427" w:rsidP="00321427">
    <w:pPr>
      <w:pStyle w:val="Sidfot"/>
    </w:pPr>
  </w:p>
  <w:p w14:paraId="188E23FB" w14:textId="77777777" w:rsidR="00321427" w:rsidRDefault="00321427" w:rsidP="00321427">
    <w:pPr>
      <w:pStyle w:val="Sidfot"/>
      <w:pBdr>
        <w:top w:val="single" w:sz="4" w:space="1" w:color="auto"/>
      </w:pBdr>
    </w:pPr>
  </w:p>
  <w:p w14:paraId="2007185F" w14:textId="77777777" w:rsidR="00321427" w:rsidRPr="00AF200B" w:rsidRDefault="00321427" w:rsidP="00321427">
    <w:pPr>
      <w:pStyle w:val="Litetavstnd-taejbort"/>
      <w:jc w:val="center"/>
      <w:rPr>
        <w:sz w:val="44"/>
        <w:szCs w:val="200"/>
      </w:rPr>
    </w:pPr>
  </w:p>
  <w:p w14:paraId="4B3EB33A" w14:textId="77777777" w:rsidR="006C531C" w:rsidRPr="00321427" w:rsidRDefault="00321427" w:rsidP="00321427">
    <w:pPr>
      <w:pStyle w:val="Sidfot"/>
      <w:rPr>
        <w:lang w:val="sv-SE"/>
      </w:rPr>
    </w:pPr>
    <w:r w:rsidRPr="00AF200B">
      <w:fldChar w:fldCharType="begin"/>
    </w:r>
    <w:r w:rsidRPr="00AF200B">
      <w:instrText xml:space="preserve"> PAGE   \* MERGEFORMAT </w:instrText>
    </w:r>
    <w:r w:rsidRPr="00AF200B">
      <w:fldChar w:fldCharType="separate"/>
    </w:r>
    <w:r>
      <w:t>1</w:t>
    </w:r>
    <w:r w:rsidRPr="00AF200B">
      <w:fldChar w:fldCharType="end"/>
    </w:r>
    <w:r w:rsidRPr="00AF200B">
      <w:t xml:space="preserve"> (</w:t>
    </w:r>
    <w:fldSimple w:instr="NUMPAGES   \* MERGEFORMAT">
      <w:r>
        <w:t>1</w:t>
      </w:r>
    </w:fldSimple>
    <w:r w:rsidRPr="00AF200B">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1471F" w14:textId="77777777" w:rsidR="009733D5" w:rsidRDefault="009733D5" w:rsidP="009733D5">
    <w:pPr>
      <w:pStyle w:val="Sidfo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CDC44" w14:textId="77777777" w:rsidR="00453225" w:rsidRPr="00BA1B18" w:rsidRDefault="00453225" w:rsidP="00BA1B18">
      <w:pPr>
        <w:pStyle w:val="Sidfot"/>
        <w:jc w:val="left"/>
        <w:rPr>
          <w:sz w:val="16"/>
          <w:szCs w:val="16"/>
        </w:rPr>
      </w:pPr>
    </w:p>
  </w:footnote>
  <w:footnote w:type="continuationSeparator" w:id="0">
    <w:p w14:paraId="6A462045" w14:textId="77777777" w:rsidR="00453225" w:rsidRDefault="00453225" w:rsidP="00B3473A">
      <w:r>
        <w:continuationSeparator/>
      </w:r>
    </w:p>
    <w:p w14:paraId="1F50E7B0" w14:textId="77777777" w:rsidR="00453225" w:rsidRDefault="004532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6C26" w14:textId="77777777" w:rsidR="002B0993" w:rsidRDefault="002B0993" w:rsidP="002B0993">
    <w:pPr>
      <w:pStyle w:val="Sidhuvud"/>
      <w:tabs>
        <w:tab w:val="left" w:pos="5103"/>
        <w:tab w:val="left" w:pos="7088"/>
      </w:tabs>
      <w:rPr>
        <w:sz w:val="16"/>
        <w:szCs w:val="16"/>
      </w:rPr>
    </w:pPr>
    <w:r w:rsidRPr="00D27ABF">
      <w:rPr>
        <w:noProof/>
      </w:rPr>
      <w:drawing>
        <wp:inline distT="0" distB="0" distL="0" distR="0" wp14:anchorId="609C7A32" wp14:editId="6E08AE1F">
          <wp:extent cx="2340000" cy="611977"/>
          <wp:effectExtent l="0" t="0" r="3175" b="0"/>
          <wp:docPr id="6" name="Bildobjekt 6" descr="Ålands landskapsregering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nds-landskapsregering-cmyk.png"/>
                  <pic:cNvPicPr/>
                </pic:nvPicPr>
                <pic:blipFill>
                  <a:blip r:embed="rId1">
                    <a:extLst>
                      <a:ext uri="{28A0092B-C50C-407E-A947-70E740481C1C}">
                        <a14:useLocalDpi xmlns:a14="http://schemas.microsoft.com/office/drawing/2010/main" val="0"/>
                      </a:ext>
                    </a:extLst>
                  </a:blip>
                  <a:stretch>
                    <a:fillRect/>
                  </a:stretch>
                </pic:blipFill>
                <pic:spPr>
                  <a:xfrm>
                    <a:off x="0" y="0"/>
                    <a:ext cx="2340000" cy="611977"/>
                  </a:xfrm>
                  <a:prstGeom prst="rect">
                    <a:avLst/>
                  </a:prstGeom>
                </pic:spPr>
              </pic:pic>
            </a:graphicData>
          </a:graphic>
        </wp:inline>
      </w:drawing>
    </w:r>
    <w:r>
      <w:tab/>
    </w:r>
  </w:p>
  <w:p w14:paraId="0754AC86" w14:textId="77777777" w:rsidR="002B0993" w:rsidRPr="00564C3D" w:rsidRDefault="002B0993" w:rsidP="00564C3D">
    <w:pPr>
      <w:pStyle w:val="Sidhuvud"/>
      <w:tabs>
        <w:tab w:val="left" w:pos="5103"/>
        <w:tab w:val="left" w:pos="7088"/>
      </w:tabs>
      <w:spacing w:line="360" w:lineRule="auto"/>
      <w:rPr>
        <w:i/>
        <w:iCs/>
      </w:rPr>
    </w:pPr>
    <w:r w:rsidRPr="003B4859">
      <w:rPr>
        <w:sz w:val="16"/>
        <w:szCs w:val="16"/>
      </w:rPr>
      <w:tab/>
    </w:r>
    <w:r>
      <w:rPr>
        <w:sz w:val="18"/>
        <w:szCs w:val="18"/>
      </w:rPr>
      <w:tab/>
    </w:r>
    <w:r>
      <w:rPr>
        <w:sz w:val="22"/>
        <w:szCs w:val="22"/>
      </w:rPr>
      <w:tab/>
    </w:r>
  </w:p>
  <w:p w14:paraId="566B456E" w14:textId="77777777" w:rsidR="002B0993" w:rsidRDefault="002B0993" w:rsidP="006D4EE4">
    <w:pPr>
      <w:pStyle w:val="Sidfot"/>
      <w:pBdr>
        <w:top w:val="single" w:sz="4" w:space="4"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893B" w14:textId="34DD5889" w:rsidR="003000A8" w:rsidRDefault="003000A8">
    <w:pPr>
      <w:pStyle w:val="Sidhuvud"/>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A3B416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95.25pt" o:bullet="t">
        <v:imagedata r:id="rId1" o:title="Gul ruta"/>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E0C086E"/>
    <w:multiLevelType w:val="hybridMultilevel"/>
    <w:tmpl w:val="1E061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81C229D"/>
    <w:multiLevelType w:val="hybridMultilevel"/>
    <w:tmpl w:val="0E02D99A"/>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1623072600">
    <w:abstractNumId w:val="8"/>
  </w:num>
  <w:num w:numId="2" w16cid:durableId="2009365716">
    <w:abstractNumId w:val="3"/>
  </w:num>
  <w:num w:numId="3" w16cid:durableId="458379595">
    <w:abstractNumId w:val="2"/>
  </w:num>
  <w:num w:numId="4" w16cid:durableId="953705727">
    <w:abstractNumId w:val="1"/>
  </w:num>
  <w:num w:numId="5" w16cid:durableId="2086681541">
    <w:abstractNumId w:val="0"/>
  </w:num>
  <w:num w:numId="6" w16cid:durableId="2003198042">
    <w:abstractNumId w:val="9"/>
  </w:num>
  <w:num w:numId="7" w16cid:durableId="1405493461">
    <w:abstractNumId w:val="7"/>
  </w:num>
  <w:num w:numId="8" w16cid:durableId="284896602">
    <w:abstractNumId w:val="6"/>
  </w:num>
  <w:num w:numId="9" w16cid:durableId="1693605173">
    <w:abstractNumId w:val="5"/>
  </w:num>
  <w:num w:numId="10" w16cid:durableId="1051463012">
    <w:abstractNumId w:val="4"/>
  </w:num>
  <w:num w:numId="11" w16cid:durableId="1751847095">
    <w:abstractNumId w:val="12"/>
  </w:num>
  <w:num w:numId="12" w16cid:durableId="924146687">
    <w:abstractNumId w:val="11"/>
  </w:num>
  <w:num w:numId="13" w16cid:durableId="988745825">
    <w:abstractNumId w:val="13"/>
  </w:num>
  <w:num w:numId="14" w16cid:durableId="10240891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D0F"/>
    <w:rsid w:val="000002F2"/>
    <w:rsid w:val="00001A1C"/>
    <w:rsid w:val="000035C1"/>
    <w:rsid w:val="00003A95"/>
    <w:rsid w:val="00004127"/>
    <w:rsid w:val="000057B0"/>
    <w:rsid w:val="000063C3"/>
    <w:rsid w:val="000068D6"/>
    <w:rsid w:val="00007A66"/>
    <w:rsid w:val="00017A6C"/>
    <w:rsid w:val="00020847"/>
    <w:rsid w:val="000213ED"/>
    <w:rsid w:val="00023DFE"/>
    <w:rsid w:val="00024D16"/>
    <w:rsid w:val="00027C6B"/>
    <w:rsid w:val="00030A63"/>
    <w:rsid w:val="00030EA6"/>
    <w:rsid w:val="00032492"/>
    <w:rsid w:val="00032B65"/>
    <w:rsid w:val="00033784"/>
    <w:rsid w:val="00033C23"/>
    <w:rsid w:val="00034E91"/>
    <w:rsid w:val="000371BB"/>
    <w:rsid w:val="00037BF8"/>
    <w:rsid w:val="00041366"/>
    <w:rsid w:val="00043183"/>
    <w:rsid w:val="00044C2B"/>
    <w:rsid w:val="00045EEE"/>
    <w:rsid w:val="00047696"/>
    <w:rsid w:val="0005111C"/>
    <w:rsid w:val="00052042"/>
    <w:rsid w:val="00054364"/>
    <w:rsid w:val="00061751"/>
    <w:rsid w:val="00061C58"/>
    <w:rsid w:val="00062819"/>
    <w:rsid w:val="00062E0C"/>
    <w:rsid w:val="000679F7"/>
    <w:rsid w:val="00072B37"/>
    <w:rsid w:val="00072E94"/>
    <w:rsid w:val="00073F0E"/>
    <w:rsid w:val="000742FF"/>
    <w:rsid w:val="0007446C"/>
    <w:rsid w:val="000757BA"/>
    <w:rsid w:val="00083EC4"/>
    <w:rsid w:val="00087538"/>
    <w:rsid w:val="000914E4"/>
    <w:rsid w:val="00093B77"/>
    <w:rsid w:val="0009512C"/>
    <w:rsid w:val="000A1252"/>
    <w:rsid w:val="000A12D3"/>
    <w:rsid w:val="000A2EC8"/>
    <w:rsid w:val="000A4CA2"/>
    <w:rsid w:val="000A5128"/>
    <w:rsid w:val="000B175E"/>
    <w:rsid w:val="000B24EF"/>
    <w:rsid w:val="000B48CE"/>
    <w:rsid w:val="000B531C"/>
    <w:rsid w:val="000C01F7"/>
    <w:rsid w:val="000C0830"/>
    <w:rsid w:val="000C2C69"/>
    <w:rsid w:val="000C3F5F"/>
    <w:rsid w:val="000C4AB5"/>
    <w:rsid w:val="000C5AAC"/>
    <w:rsid w:val="000D0200"/>
    <w:rsid w:val="000D1714"/>
    <w:rsid w:val="000D1FC3"/>
    <w:rsid w:val="000D409C"/>
    <w:rsid w:val="000D41F4"/>
    <w:rsid w:val="000D451C"/>
    <w:rsid w:val="000D46B0"/>
    <w:rsid w:val="000E1B88"/>
    <w:rsid w:val="000E1F69"/>
    <w:rsid w:val="000E36B7"/>
    <w:rsid w:val="000E42DA"/>
    <w:rsid w:val="000E48EB"/>
    <w:rsid w:val="000F23A5"/>
    <w:rsid w:val="000F24F9"/>
    <w:rsid w:val="000F38BC"/>
    <w:rsid w:val="000F3D39"/>
    <w:rsid w:val="000F4626"/>
    <w:rsid w:val="000F48B4"/>
    <w:rsid w:val="000F4AF8"/>
    <w:rsid w:val="000F71F6"/>
    <w:rsid w:val="00101F15"/>
    <w:rsid w:val="001023E9"/>
    <w:rsid w:val="00103B17"/>
    <w:rsid w:val="001079FA"/>
    <w:rsid w:val="00107ADC"/>
    <w:rsid w:val="00107CD4"/>
    <w:rsid w:val="001110E3"/>
    <w:rsid w:val="00113439"/>
    <w:rsid w:val="00115412"/>
    <w:rsid w:val="001200AB"/>
    <w:rsid w:val="00121EDA"/>
    <w:rsid w:val="0012225C"/>
    <w:rsid w:val="0012364E"/>
    <w:rsid w:val="001310D8"/>
    <w:rsid w:val="00131ADF"/>
    <w:rsid w:val="00132A3A"/>
    <w:rsid w:val="00132F44"/>
    <w:rsid w:val="00134080"/>
    <w:rsid w:val="00134900"/>
    <w:rsid w:val="0013495A"/>
    <w:rsid w:val="00137379"/>
    <w:rsid w:val="00137521"/>
    <w:rsid w:val="00140A5D"/>
    <w:rsid w:val="00143216"/>
    <w:rsid w:val="00144E64"/>
    <w:rsid w:val="00145001"/>
    <w:rsid w:val="00145800"/>
    <w:rsid w:val="00146E04"/>
    <w:rsid w:val="001514FF"/>
    <w:rsid w:val="001529D7"/>
    <w:rsid w:val="00153BD6"/>
    <w:rsid w:val="0015465C"/>
    <w:rsid w:val="0015584E"/>
    <w:rsid w:val="00156828"/>
    <w:rsid w:val="00162BD0"/>
    <w:rsid w:val="00167D90"/>
    <w:rsid w:val="00170549"/>
    <w:rsid w:val="00171AA6"/>
    <w:rsid w:val="0017388F"/>
    <w:rsid w:val="00180FAF"/>
    <w:rsid w:val="00182130"/>
    <w:rsid w:val="001872C1"/>
    <w:rsid w:val="0019119A"/>
    <w:rsid w:val="001936CA"/>
    <w:rsid w:val="00195BE5"/>
    <w:rsid w:val="001A046C"/>
    <w:rsid w:val="001A0F09"/>
    <w:rsid w:val="001A1CEE"/>
    <w:rsid w:val="001A32F8"/>
    <w:rsid w:val="001A57B1"/>
    <w:rsid w:val="001B1F37"/>
    <w:rsid w:val="001B30CB"/>
    <w:rsid w:val="001B64D7"/>
    <w:rsid w:val="001C2AB3"/>
    <w:rsid w:val="001C4F70"/>
    <w:rsid w:val="001C6215"/>
    <w:rsid w:val="001D2121"/>
    <w:rsid w:val="001D43D6"/>
    <w:rsid w:val="001E032B"/>
    <w:rsid w:val="001E1259"/>
    <w:rsid w:val="001E370C"/>
    <w:rsid w:val="001E39FC"/>
    <w:rsid w:val="001E3B4B"/>
    <w:rsid w:val="001E6110"/>
    <w:rsid w:val="001E63C3"/>
    <w:rsid w:val="001E654B"/>
    <w:rsid w:val="001E7088"/>
    <w:rsid w:val="001E7DDD"/>
    <w:rsid w:val="001F0D14"/>
    <w:rsid w:val="001F0D70"/>
    <w:rsid w:val="001F5547"/>
    <w:rsid w:val="001F57EE"/>
    <w:rsid w:val="001F6FAF"/>
    <w:rsid w:val="001F724C"/>
    <w:rsid w:val="00200A5C"/>
    <w:rsid w:val="002021D8"/>
    <w:rsid w:val="00202EE7"/>
    <w:rsid w:val="0020477F"/>
    <w:rsid w:val="0020552A"/>
    <w:rsid w:val="00205D9F"/>
    <w:rsid w:val="002112E1"/>
    <w:rsid w:val="00216007"/>
    <w:rsid w:val="00221A54"/>
    <w:rsid w:val="00223665"/>
    <w:rsid w:val="00223C90"/>
    <w:rsid w:val="002257F3"/>
    <w:rsid w:val="00231525"/>
    <w:rsid w:val="00231D77"/>
    <w:rsid w:val="00235DFE"/>
    <w:rsid w:val="0024077C"/>
    <w:rsid w:val="002425B2"/>
    <w:rsid w:val="002458D2"/>
    <w:rsid w:val="002462D1"/>
    <w:rsid w:val="002464F3"/>
    <w:rsid w:val="00246600"/>
    <w:rsid w:val="0024707D"/>
    <w:rsid w:val="00250691"/>
    <w:rsid w:val="00251A8D"/>
    <w:rsid w:val="00254CD9"/>
    <w:rsid w:val="00256F22"/>
    <w:rsid w:val="00261FDD"/>
    <w:rsid w:val="002638AA"/>
    <w:rsid w:val="00266E86"/>
    <w:rsid w:val="00272A28"/>
    <w:rsid w:val="00273C58"/>
    <w:rsid w:val="00274639"/>
    <w:rsid w:val="00275374"/>
    <w:rsid w:val="002811C6"/>
    <w:rsid w:val="002826B5"/>
    <w:rsid w:val="002835A2"/>
    <w:rsid w:val="0029106C"/>
    <w:rsid w:val="00292092"/>
    <w:rsid w:val="00292FBC"/>
    <w:rsid w:val="00293826"/>
    <w:rsid w:val="002938DA"/>
    <w:rsid w:val="00295A82"/>
    <w:rsid w:val="00295F6E"/>
    <w:rsid w:val="00297793"/>
    <w:rsid w:val="002979DA"/>
    <w:rsid w:val="002A0944"/>
    <w:rsid w:val="002A3148"/>
    <w:rsid w:val="002A5BEF"/>
    <w:rsid w:val="002A5DC1"/>
    <w:rsid w:val="002B0993"/>
    <w:rsid w:val="002B1E10"/>
    <w:rsid w:val="002B674F"/>
    <w:rsid w:val="002B7655"/>
    <w:rsid w:val="002C39AA"/>
    <w:rsid w:val="002C4013"/>
    <w:rsid w:val="002C4B31"/>
    <w:rsid w:val="002C5134"/>
    <w:rsid w:val="002C5151"/>
    <w:rsid w:val="002C58C4"/>
    <w:rsid w:val="002C58D3"/>
    <w:rsid w:val="002C64E7"/>
    <w:rsid w:val="002C69A3"/>
    <w:rsid w:val="002C7580"/>
    <w:rsid w:val="002D0CE3"/>
    <w:rsid w:val="002E387C"/>
    <w:rsid w:val="002E51F8"/>
    <w:rsid w:val="002E63CA"/>
    <w:rsid w:val="002F0237"/>
    <w:rsid w:val="002F09C7"/>
    <w:rsid w:val="002F0F02"/>
    <w:rsid w:val="002F199A"/>
    <w:rsid w:val="002F2FBF"/>
    <w:rsid w:val="002F571C"/>
    <w:rsid w:val="003000A8"/>
    <w:rsid w:val="0030156D"/>
    <w:rsid w:val="0030231E"/>
    <w:rsid w:val="00304DBC"/>
    <w:rsid w:val="0030589E"/>
    <w:rsid w:val="003063BA"/>
    <w:rsid w:val="0030726A"/>
    <w:rsid w:val="00307CDC"/>
    <w:rsid w:val="0031102C"/>
    <w:rsid w:val="00313675"/>
    <w:rsid w:val="00315097"/>
    <w:rsid w:val="00315163"/>
    <w:rsid w:val="00317CFB"/>
    <w:rsid w:val="0032018C"/>
    <w:rsid w:val="00321427"/>
    <w:rsid w:val="00322087"/>
    <w:rsid w:val="003234AB"/>
    <w:rsid w:val="00323B2E"/>
    <w:rsid w:val="00323C84"/>
    <w:rsid w:val="003252CD"/>
    <w:rsid w:val="00326601"/>
    <w:rsid w:val="0033056E"/>
    <w:rsid w:val="00330F38"/>
    <w:rsid w:val="00333143"/>
    <w:rsid w:val="003343D5"/>
    <w:rsid w:val="00334A68"/>
    <w:rsid w:val="00336D01"/>
    <w:rsid w:val="0034151C"/>
    <w:rsid w:val="00342CE5"/>
    <w:rsid w:val="00345698"/>
    <w:rsid w:val="00350B60"/>
    <w:rsid w:val="00352898"/>
    <w:rsid w:val="00353F31"/>
    <w:rsid w:val="00354BDE"/>
    <w:rsid w:val="00354E85"/>
    <w:rsid w:val="00363340"/>
    <w:rsid w:val="00363AEE"/>
    <w:rsid w:val="0036716A"/>
    <w:rsid w:val="00371242"/>
    <w:rsid w:val="00371C70"/>
    <w:rsid w:val="00371EC5"/>
    <w:rsid w:val="00372839"/>
    <w:rsid w:val="00372D46"/>
    <w:rsid w:val="003747DA"/>
    <w:rsid w:val="003748A5"/>
    <w:rsid w:val="00376218"/>
    <w:rsid w:val="00376742"/>
    <w:rsid w:val="00377FCD"/>
    <w:rsid w:val="003851B3"/>
    <w:rsid w:val="00385D63"/>
    <w:rsid w:val="00387780"/>
    <w:rsid w:val="00390C1F"/>
    <w:rsid w:val="003911DF"/>
    <w:rsid w:val="00391343"/>
    <w:rsid w:val="00393375"/>
    <w:rsid w:val="003962EC"/>
    <w:rsid w:val="00397FB5"/>
    <w:rsid w:val="003A0958"/>
    <w:rsid w:val="003A13EF"/>
    <w:rsid w:val="003A23F8"/>
    <w:rsid w:val="003A2EAB"/>
    <w:rsid w:val="003A4FE3"/>
    <w:rsid w:val="003A5060"/>
    <w:rsid w:val="003A5B9A"/>
    <w:rsid w:val="003A7201"/>
    <w:rsid w:val="003B1DF3"/>
    <w:rsid w:val="003B20F3"/>
    <w:rsid w:val="003B4BE1"/>
    <w:rsid w:val="003B6954"/>
    <w:rsid w:val="003B7718"/>
    <w:rsid w:val="003B7D85"/>
    <w:rsid w:val="003B7F04"/>
    <w:rsid w:val="003C079B"/>
    <w:rsid w:val="003C0867"/>
    <w:rsid w:val="003C3C27"/>
    <w:rsid w:val="003C55CA"/>
    <w:rsid w:val="003C5F15"/>
    <w:rsid w:val="003C6494"/>
    <w:rsid w:val="003C7797"/>
    <w:rsid w:val="003D0E43"/>
    <w:rsid w:val="003D451C"/>
    <w:rsid w:val="003D7FE7"/>
    <w:rsid w:val="003E0980"/>
    <w:rsid w:val="003E2127"/>
    <w:rsid w:val="003F06B4"/>
    <w:rsid w:val="003F0CDC"/>
    <w:rsid w:val="003F11DE"/>
    <w:rsid w:val="003F1462"/>
    <w:rsid w:val="003F4E79"/>
    <w:rsid w:val="003F6EBB"/>
    <w:rsid w:val="003F73DE"/>
    <w:rsid w:val="003F79A4"/>
    <w:rsid w:val="004000CE"/>
    <w:rsid w:val="0040017E"/>
    <w:rsid w:val="00400332"/>
    <w:rsid w:val="0040173E"/>
    <w:rsid w:val="00405748"/>
    <w:rsid w:val="00407000"/>
    <w:rsid w:val="0041077E"/>
    <w:rsid w:val="00410FE5"/>
    <w:rsid w:val="00412468"/>
    <w:rsid w:val="00412E81"/>
    <w:rsid w:val="004130B5"/>
    <w:rsid w:val="004150A3"/>
    <w:rsid w:val="004155EB"/>
    <w:rsid w:val="0041610D"/>
    <w:rsid w:val="00417404"/>
    <w:rsid w:val="00420276"/>
    <w:rsid w:val="00424156"/>
    <w:rsid w:val="0042458E"/>
    <w:rsid w:val="00424994"/>
    <w:rsid w:val="00424AFB"/>
    <w:rsid w:val="0042578D"/>
    <w:rsid w:val="00425F6B"/>
    <w:rsid w:val="00426A0D"/>
    <w:rsid w:val="00426B24"/>
    <w:rsid w:val="00427448"/>
    <w:rsid w:val="0043064E"/>
    <w:rsid w:val="0043385F"/>
    <w:rsid w:val="0043590A"/>
    <w:rsid w:val="00436881"/>
    <w:rsid w:val="00440837"/>
    <w:rsid w:val="00440A5C"/>
    <w:rsid w:val="00440C53"/>
    <w:rsid w:val="00441C85"/>
    <w:rsid w:val="0044235B"/>
    <w:rsid w:val="00443A92"/>
    <w:rsid w:val="00443D2A"/>
    <w:rsid w:val="00444245"/>
    <w:rsid w:val="004451EA"/>
    <w:rsid w:val="00445F4E"/>
    <w:rsid w:val="00446AB6"/>
    <w:rsid w:val="0045207C"/>
    <w:rsid w:val="004527C5"/>
    <w:rsid w:val="00453225"/>
    <w:rsid w:val="00454159"/>
    <w:rsid w:val="004547CE"/>
    <w:rsid w:val="00455D68"/>
    <w:rsid w:val="00456BD6"/>
    <w:rsid w:val="00456CBB"/>
    <w:rsid w:val="0045707C"/>
    <w:rsid w:val="004613C1"/>
    <w:rsid w:val="00465746"/>
    <w:rsid w:val="00465B69"/>
    <w:rsid w:val="00467A7A"/>
    <w:rsid w:val="00470D8C"/>
    <w:rsid w:val="004723C2"/>
    <w:rsid w:val="00472F32"/>
    <w:rsid w:val="00473BDF"/>
    <w:rsid w:val="00473E97"/>
    <w:rsid w:val="0047543B"/>
    <w:rsid w:val="00475D68"/>
    <w:rsid w:val="00475EE7"/>
    <w:rsid w:val="004779F0"/>
    <w:rsid w:val="0048120A"/>
    <w:rsid w:val="0048248B"/>
    <w:rsid w:val="00483AF0"/>
    <w:rsid w:val="004906B0"/>
    <w:rsid w:val="0049272C"/>
    <w:rsid w:val="00492E34"/>
    <w:rsid w:val="00495229"/>
    <w:rsid w:val="004964E4"/>
    <w:rsid w:val="004A0F83"/>
    <w:rsid w:val="004A0F9D"/>
    <w:rsid w:val="004A0FE6"/>
    <w:rsid w:val="004A11CA"/>
    <w:rsid w:val="004A2B62"/>
    <w:rsid w:val="004A3B50"/>
    <w:rsid w:val="004A48B4"/>
    <w:rsid w:val="004A4C57"/>
    <w:rsid w:val="004A51F6"/>
    <w:rsid w:val="004A6259"/>
    <w:rsid w:val="004A7C8D"/>
    <w:rsid w:val="004B087A"/>
    <w:rsid w:val="004B290C"/>
    <w:rsid w:val="004B35E9"/>
    <w:rsid w:val="004B6B7A"/>
    <w:rsid w:val="004C0FB0"/>
    <w:rsid w:val="004C1D7F"/>
    <w:rsid w:val="004C1E37"/>
    <w:rsid w:val="004C390C"/>
    <w:rsid w:val="004C3B5D"/>
    <w:rsid w:val="004C4178"/>
    <w:rsid w:val="004C5AA3"/>
    <w:rsid w:val="004C7937"/>
    <w:rsid w:val="004D4218"/>
    <w:rsid w:val="004D54D4"/>
    <w:rsid w:val="004D590D"/>
    <w:rsid w:val="004D6BC9"/>
    <w:rsid w:val="004D759A"/>
    <w:rsid w:val="004D78A4"/>
    <w:rsid w:val="004D7E25"/>
    <w:rsid w:val="004D7E5A"/>
    <w:rsid w:val="004E1808"/>
    <w:rsid w:val="004E1BD1"/>
    <w:rsid w:val="004E5A31"/>
    <w:rsid w:val="004F0452"/>
    <w:rsid w:val="004F2667"/>
    <w:rsid w:val="004F2EAF"/>
    <w:rsid w:val="004F4713"/>
    <w:rsid w:val="004F4A70"/>
    <w:rsid w:val="004F69E8"/>
    <w:rsid w:val="0050010C"/>
    <w:rsid w:val="005009F2"/>
    <w:rsid w:val="005010F1"/>
    <w:rsid w:val="00502054"/>
    <w:rsid w:val="005031A3"/>
    <w:rsid w:val="00503CD7"/>
    <w:rsid w:val="005079A2"/>
    <w:rsid w:val="0051096B"/>
    <w:rsid w:val="00514880"/>
    <w:rsid w:val="00514D64"/>
    <w:rsid w:val="005157DC"/>
    <w:rsid w:val="0051747B"/>
    <w:rsid w:val="00517F53"/>
    <w:rsid w:val="00524A20"/>
    <w:rsid w:val="005256D0"/>
    <w:rsid w:val="0052594D"/>
    <w:rsid w:val="00530013"/>
    <w:rsid w:val="00536366"/>
    <w:rsid w:val="00537F8F"/>
    <w:rsid w:val="00540335"/>
    <w:rsid w:val="00542147"/>
    <w:rsid w:val="0054260A"/>
    <w:rsid w:val="005463F9"/>
    <w:rsid w:val="00547098"/>
    <w:rsid w:val="005512D3"/>
    <w:rsid w:val="00551C64"/>
    <w:rsid w:val="00553902"/>
    <w:rsid w:val="00553CB2"/>
    <w:rsid w:val="00554F93"/>
    <w:rsid w:val="005609B4"/>
    <w:rsid w:val="00561622"/>
    <w:rsid w:val="0056208A"/>
    <w:rsid w:val="005625E4"/>
    <w:rsid w:val="00563A9C"/>
    <w:rsid w:val="00563FF1"/>
    <w:rsid w:val="00564C3D"/>
    <w:rsid w:val="00564FF6"/>
    <w:rsid w:val="00565CCB"/>
    <w:rsid w:val="00565FDB"/>
    <w:rsid w:val="00566BCB"/>
    <w:rsid w:val="00570F98"/>
    <w:rsid w:val="005733CF"/>
    <w:rsid w:val="00573705"/>
    <w:rsid w:val="00573790"/>
    <w:rsid w:val="0057416A"/>
    <w:rsid w:val="00580CA3"/>
    <w:rsid w:val="005827D8"/>
    <w:rsid w:val="00586C29"/>
    <w:rsid w:val="00587BBC"/>
    <w:rsid w:val="00590218"/>
    <w:rsid w:val="00591A39"/>
    <w:rsid w:val="005925AE"/>
    <w:rsid w:val="00592B62"/>
    <w:rsid w:val="0059308E"/>
    <w:rsid w:val="00593160"/>
    <w:rsid w:val="00595437"/>
    <w:rsid w:val="00596340"/>
    <w:rsid w:val="0059675B"/>
    <w:rsid w:val="005969DC"/>
    <w:rsid w:val="005970F8"/>
    <w:rsid w:val="005A6D19"/>
    <w:rsid w:val="005B30AF"/>
    <w:rsid w:val="005B607E"/>
    <w:rsid w:val="005B6D6C"/>
    <w:rsid w:val="005B7183"/>
    <w:rsid w:val="005B72E0"/>
    <w:rsid w:val="005B7343"/>
    <w:rsid w:val="005B7545"/>
    <w:rsid w:val="005C2C8C"/>
    <w:rsid w:val="005C38F1"/>
    <w:rsid w:val="005C4A21"/>
    <w:rsid w:val="005C4B8A"/>
    <w:rsid w:val="005C5523"/>
    <w:rsid w:val="005C70FA"/>
    <w:rsid w:val="005D3F14"/>
    <w:rsid w:val="005D4371"/>
    <w:rsid w:val="005D4C4D"/>
    <w:rsid w:val="005D54FD"/>
    <w:rsid w:val="005D79CE"/>
    <w:rsid w:val="005E1300"/>
    <w:rsid w:val="005E1965"/>
    <w:rsid w:val="005E2B1A"/>
    <w:rsid w:val="005E354B"/>
    <w:rsid w:val="005E4BC5"/>
    <w:rsid w:val="005F00DC"/>
    <w:rsid w:val="005F0800"/>
    <w:rsid w:val="005F1349"/>
    <w:rsid w:val="005F1AF1"/>
    <w:rsid w:val="005F2225"/>
    <w:rsid w:val="005F5E74"/>
    <w:rsid w:val="005F6ACA"/>
    <w:rsid w:val="00601884"/>
    <w:rsid w:val="00602605"/>
    <w:rsid w:val="00606CB9"/>
    <w:rsid w:val="006117D3"/>
    <w:rsid w:val="00611EE6"/>
    <w:rsid w:val="00613147"/>
    <w:rsid w:val="00613AF4"/>
    <w:rsid w:val="00613C98"/>
    <w:rsid w:val="006146E8"/>
    <w:rsid w:val="00616B2D"/>
    <w:rsid w:val="00617202"/>
    <w:rsid w:val="00621957"/>
    <w:rsid w:val="006223A8"/>
    <w:rsid w:val="00625425"/>
    <w:rsid w:val="006257CA"/>
    <w:rsid w:val="00626CFB"/>
    <w:rsid w:val="00630B91"/>
    <w:rsid w:val="00631841"/>
    <w:rsid w:val="00631FDA"/>
    <w:rsid w:val="00635E90"/>
    <w:rsid w:val="00635EC5"/>
    <w:rsid w:val="006406FE"/>
    <w:rsid w:val="00640CE2"/>
    <w:rsid w:val="0064189D"/>
    <w:rsid w:val="006419A4"/>
    <w:rsid w:val="0064213F"/>
    <w:rsid w:val="0064380F"/>
    <w:rsid w:val="00644161"/>
    <w:rsid w:val="006445BE"/>
    <w:rsid w:val="00645193"/>
    <w:rsid w:val="0064773B"/>
    <w:rsid w:val="00647AEA"/>
    <w:rsid w:val="00650250"/>
    <w:rsid w:val="006502B3"/>
    <w:rsid w:val="006514B6"/>
    <w:rsid w:val="00654A58"/>
    <w:rsid w:val="006559D4"/>
    <w:rsid w:val="00661183"/>
    <w:rsid w:val="00661700"/>
    <w:rsid w:val="006617DC"/>
    <w:rsid w:val="00662184"/>
    <w:rsid w:val="00662B6D"/>
    <w:rsid w:val="006638A9"/>
    <w:rsid w:val="00663D2F"/>
    <w:rsid w:val="006673F7"/>
    <w:rsid w:val="00667C1C"/>
    <w:rsid w:val="00672F41"/>
    <w:rsid w:val="006759AA"/>
    <w:rsid w:val="006804B4"/>
    <w:rsid w:val="006815F6"/>
    <w:rsid w:val="00683114"/>
    <w:rsid w:val="006844DA"/>
    <w:rsid w:val="0068450F"/>
    <w:rsid w:val="00684DAB"/>
    <w:rsid w:val="0068751D"/>
    <w:rsid w:val="006907DA"/>
    <w:rsid w:val="006911EC"/>
    <w:rsid w:val="00691E39"/>
    <w:rsid w:val="006920CC"/>
    <w:rsid w:val="00696D29"/>
    <w:rsid w:val="00697791"/>
    <w:rsid w:val="006A143F"/>
    <w:rsid w:val="006A388A"/>
    <w:rsid w:val="006A4D70"/>
    <w:rsid w:val="006A5E7F"/>
    <w:rsid w:val="006A6D89"/>
    <w:rsid w:val="006B023F"/>
    <w:rsid w:val="006B1CC0"/>
    <w:rsid w:val="006B2BB2"/>
    <w:rsid w:val="006B3483"/>
    <w:rsid w:val="006B48C4"/>
    <w:rsid w:val="006B5E37"/>
    <w:rsid w:val="006B601A"/>
    <w:rsid w:val="006B6373"/>
    <w:rsid w:val="006B7F6F"/>
    <w:rsid w:val="006C10AB"/>
    <w:rsid w:val="006C1978"/>
    <w:rsid w:val="006C3F4C"/>
    <w:rsid w:val="006C531C"/>
    <w:rsid w:val="006C73D2"/>
    <w:rsid w:val="006C774D"/>
    <w:rsid w:val="006D06C3"/>
    <w:rsid w:val="006D15F1"/>
    <w:rsid w:val="006D1763"/>
    <w:rsid w:val="006D3203"/>
    <w:rsid w:val="006D3ADA"/>
    <w:rsid w:val="006D43BB"/>
    <w:rsid w:val="006D4EE4"/>
    <w:rsid w:val="006D6DEA"/>
    <w:rsid w:val="006E219F"/>
    <w:rsid w:val="006E232E"/>
    <w:rsid w:val="006E2C9C"/>
    <w:rsid w:val="006E2D26"/>
    <w:rsid w:val="006E3812"/>
    <w:rsid w:val="006E3E1C"/>
    <w:rsid w:val="006E7568"/>
    <w:rsid w:val="006F39DB"/>
    <w:rsid w:val="006F69FD"/>
    <w:rsid w:val="006F781E"/>
    <w:rsid w:val="0070124A"/>
    <w:rsid w:val="00701C20"/>
    <w:rsid w:val="00702EE2"/>
    <w:rsid w:val="00705041"/>
    <w:rsid w:val="00710F10"/>
    <w:rsid w:val="007137F8"/>
    <w:rsid w:val="00716641"/>
    <w:rsid w:val="0071692D"/>
    <w:rsid w:val="00717C10"/>
    <w:rsid w:val="00720AF5"/>
    <w:rsid w:val="00723C64"/>
    <w:rsid w:val="007240FD"/>
    <w:rsid w:val="00724752"/>
    <w:rsid w:val="0072491E"/>
    <w:rsid w:val="00724B6D"/>
    <w:rsid w:val="00724F7C"/>
    <w:rsid w:val="00727134"/>
    <w:rsid w:val="00727A44"/>
    <w:rsid w:val="00727EBD"/>
    <w:rsid w:val="00733B74"/>
    <w:rsid w:val="00733E3A"/>
    <w:rsid w:val="00734BA9"/>
    <w:rsid w:val="00734FE7"/>
    <w:rsid w:val="00736596"/>
    <w:rsid w:val="00736664"/>
    <w:rsid w:val="00736ADB"/>
    <w:rsid w:val="00740701"/>
    <w:rsid w:val="00741139"/>
    <w:rsid w:val="00741C79"/>
    <w:rsid w:val="00743642"/>
    <w:rsid w:val="0074478A"/>
    <w:rsid w:val="0074660B"/>
    <w:rsid w:val="007466C7"/>
    <w:rsid w:val="00746789"/>
    <w:rsid w:val="00747421"/>
    <w:rsid w:val="00752FAD"/>
    <w:rsid w:val="00753265"/>
    <w:rsid w:val="00754341"/>
    <w:rsid w:val="00756855"/>
    <w:rsid w:val="00760F06"/>
    <w:rsid w:val="007630C1"/>
    <w:rsid w:val="00764AA0"/>
    <w:rsid w:val="00765F01"/>
    <w:rsid w:val="0076671E"/>
    <w:rsid w:val="00766887"/>
    <w:rsid w:val="00766B25"/>
    <w:rsid w:val="00766B6A"/>
    <w:rsid w:val="007675E0"/>
    <w:rsid w:val="00767976"/>
    <w:rsid w:val="007705F5"/>
    <w:rsid w:val="007706F5"/>
    <w:rsid w:val="0077151E"/>
    <w:rsid w:val="007725E9"/>
    <w:rsid w:val="00773C37"/>
    <w:rsid w:val="00773EDC"/>
    <w:rsid w:val="0078114A"/>
    <w:rsid w:val="00783D68"/>
    <w:rsid w:val="00784946"/>
    <w:rsid w:val="00784A01"/>
    <w:rsid w:val="00786807"/>
    <w:rsid w:val="00787539"/>
    <w:rsid w:val="007909A3"/>
    <w:rsid w:val="00791CA3"/>
    <w:rsid w:val="00792CE3"/>
    <w:rsid w:val="00793459"/>
    <w:rsid w:val="00797681"/>
    <w:rsid w:val="007A05EE"/>
    <w:rsid w:val="007A0D0F"/>
    <w:rsid w:val="007A1A23"/>
    <w:rsid w:val="007A35D4"/>
    <w:rsid w:val="007A558D"/>
    <w:rsid w:val="007A6419"/>
    <w:rsid w:val="007A782D"/>
    <w:rsid w:val="007B05AD"/>
    <w:rsid w:val="007B2031"/>
    <w:rsid w:val="007B49CC"/>
    <w:rsid w:val="007B516A"/>
    <w:rsid w:val="007B7D94"/>
    <w:rsid w:val="007C08EF"/>
    <w:rsid w:val="007C19B5"/>
    <w:rsid w:val="007C3E8E"/>
    <w:rsid w:val="007C4AF4"/>
    <w:rsid w:val="007C5282"/>
    <w:rsid w:val="007C607C"/>
    <w:rsid w:val="007C6A8F"/>
    <w:rsid w:val="007C6D68"/>
    <w:rsid w:val="007D1BC0"/>
    <w:rsid w:val="007D25E7"/>
    <w:rsid w:val="007D281B"/>
    <w:rsid w:val="007D3790"/>
    <w:rsid w:val="007D380D"/>
    <w:rsid w:val="007D598F"/>
    <w:rsid w:val="007D70F5"/>
    <w:rsid w:val="007E63EC"/>
    <w:rsid w:val="007E6E5D"/>
    <w:rsid w:val="007E79F9"/>
    <w:rsid w:val="007F1595"/>
    <w:rsid w:val="007F278B"/>
    <w:rsid w:val="007F2E36"/>
    <w:rsid w:val="007F3E6C"/>
    <w:rsid w:val="007F5486"/>
    <w:rsid w:val="007F7B74"/>
    <w:rsid w:val="007F7D88"/>
    <w:rsid w:val="0080026E"/>
    <w:rsid w:val="00801D33"/>
    <w:rsid w:val="00804CEB"/>
    <w:rsid w:val="00805E8B"/>
    <w:rsid w:val="00806607"/>
    <w:rsid w:val="008075F5"/>
    <w:rsid w:val="0081102B"/>
    <w:rsid w:val="00812471"/>
    <w:rsid w:val="00812D5A"/>
    <w:rsid w:val="00813940"/>
    <w:rsid w:val="00816005"/>
    <w:rsid w:val="008178B3"/>
    <w:rsid w:val="00820223"/>
    <w:rsid w:val="00820434"/>
    <w:rsid w:val="00821D76"/>
    <w:rsid w:val="008231D0"/>
    <w:rsid w:val="008244D9"/>
    <w:rsid w:val="0083027A"/>
    <w:rsid w:val="00832479"/>
    <w:rsid w:val="008328F7"/>
    <w:rsid w:val="00832DA4"/>
    <w:rsid w:val="00833B13"/>
    <w:rsid w:val="00835229"/>
    <w:rsid w:val="008427DD"/>
    <w:rsid w:val="00842CE5"/>
    <w:rsid w:val="00842D71"/>
    <w:rsid w:val="0084493E"/>
    <w:rsid w:val="008516DA"/>
    <w:rsid w:val="00852DF4"/>
    <w:rsid w:val="00853612"/>
    <w:rsid w:val="00853772"/>
    <w:rsid w:val="0085539E"/>
    <w:rsid w:val="00855D84"/>
    <w:rsid w:val="008573F8"/>
    <w:rsid w:val="00860EE9"/>
    <w:rsid w:val="008616D9"/>
    <w:rsid w:val="00864677"/>
    <w:rsid w:val="008670BD"/>
    <w:rsid w:val="00867A54"/>
    <w:rsid w:val="00870B9F"/>
    <w:rsid w:val="00870C85"/>
    <w:rsid w:val="008732DA"/>
    <w:rsid w:val="00876A91"/>
    <w:rsid w:val="00880EF1"/>
    <w:rsid w:val="0088189A"/>
    <w:rsid w:val="00885A14"/>
    <w:rsid w:val="00885AA4"/>
    <w:rsid w:val="0088717B"/>
    <w:rsid w:val="0089045C"/>
    <w:rsid w:val="00891289"/>
    <w:rsid w:val="0089280F"/>
    <w:rsid w:val="00892C48"/>
    <w:rsid w:val="00892E3C"/>
    <w:rsid w:val="00893720"/>
    <w:rsid w:val="008937C5"/>
    <w:rsid w:val="00894168"/>
    <w:rsid w:val="00894554"/>
    <w:rsid w:val="00894E65"/>
    <w:rsid w:val="00895771"/>
    <w:rsid w:val="008960BE"/>
    <w:rsid w:val="008A0A83"/>
    <w:rsid w:val="008A4AA6"/>
    <w:rsid w:val="008A6731"/>
    <w:rsid w:val="008B1132"/>
    <w:rsid w:val="008B1C4E"/>
    <w:rsid w:val="008B31F9"/>
    <w:rsid w:val="008B5DD1"/>
    <w:rsid w:val="008B790A"/>
    <w:rsid w:val="008C0862"/>
    <w:rsid w:val="008C1239"/>
    <w:rsid w:val="008C3F0E"/>
    <w:rsid w:val="008C46D6"/>
    <w:rsid w:val="008C475B"/>
    <w:rsid w:val="008C498D"/>
    <w:rsid w:val="008C6D2F"/>
    <w:rsid w:val="008C7106"/>
    <w:rsid w:val="008D1C4F"/>
    <w:rsid w:val="008D301E"/>
    <w:rsid w:val="008D4D74"/>
    <w:rsid w:val="008D54CC"/>
    <w:rsid w:val="008D63D2"/>
    <w:rsid w:val="008D701C"/>
    <w:rsid w:val="008E1A88"/>
    <w:rsid w:val="008E2976"/>
    <w:rsid w:val="008E306F"/>
    <w:rsid w:val="008E3390"/>
    <w:rsid w:val="008E7346"/>
    <w:rsid w:val="008F1D13"/>
    <w:rsid w:val="008F1E06"/>
    <w:rsid w:val="008F2E39"/>
    <w:rsid w:val="008F3780"/>
    <w:rsid w:val="008F4ADC"/>
    <w:rsid w:val="008F78BB"/>
    <w:rsid w:val="009006F1"/>
    <w:rsid w:val="0090282D"/>
    <w:rsid w:val="00902E87"/>
    <w:rsid w:val="009043EB"/>
    <w:rsid w:val="00904EFF"/>
    <w:rsid w:val="009056AA"/>
    <w:rsid w:val="00906F52"/>
    <w:rsid w:val="00912127"/>
    <w:rsid w:val="009126D5"/>
    <w:rsid w:val="00915158"/>
    <w:rsid w:val="009161FB"/>
    <w:rsid w:val="0091735B"/>
    <w:rsid w:val="0091796C"/>
    <w:rsid w:val="009220CD"/>
    <w:rsid w:val="00924E4F"/>
    <w:rsid w:val="009258E3"/>
    <w:rsid w:val="00926E84"/>
    <w:rsid w:val="00930A34"/>
    <w:rsid w:val="00934538"/>
    <w:rsid w:val="0093513E"/>
    <w:rsid w:val="00935321"/>
    <w:rsid w:val="00935D87"/>
    <w:rsid w:val="009369FD"/>
    <w:rsid w:val="00936F20"/>
    <w:rsid w:val="009372FF"/>
    <w:rsid w:val="00940A13"/>
    <w:rsid w:val="0094174A"/>
    <w:rsid w:val="0094287E"/>
    <w:rsid w:val="00943EC9"/>
    <w:rsid w:val="00945947"/>
    <w:rsid w:val="00946BCA"/>
    <w:rsid w:val="00953206"/>
    <w:rsid w:val="00960DBB"/>
    <w:rsid w:val="0096246E"/>
    <w:rsid w:val="009628AE"/>
    <w:rsid w:val="00965DB6"/>
    <w:rsid w:val="009662A9"/>
    <w:rsid w:val="009665DE"/>
    <w:rsid w:val="00970994"/>
    <w:rsid w:val="00972F63"/>
    <w:rsid w:val="009733D5"/>
    <w:rsid w:val="009736BF"/>
    <w:rsid w:val="00975410"/>
    <w:rsid w:val="00982391"/>
    <w:rsid w:val="00983FBE"/>
    <w:rsid w:val="00984045"/>
    <w:rsid w:val="00984F4F"/>
    <w:rsid w:val="0099059E"/>
    <w:rsid w:val="009906BF"/>
    <w:rsid w:val="009910A2"/>
    <w:rsid w:val="0099253D"/>
    <w:rsid w:val="00992860"/>
    <w:rsid w:val="00992BFE"/>
    <w:rsid w:val="00994CF3"/>
    <w:rsid w:val="00994D7E"/>
    <w:rsid w:val="00995E1C"/>
    <w:rsid w:val="009A2047"/>
    <w:rsid w:val="009A3504"/>
    <w:rsid w:val="009A522F"/>
    <w:rsid w:val="009A6D85"/>
    <w:rsid w:val="009A7FA3"/>
    <w:rsid w:val="009B00BE"/>
    <w:rsid w:val="009B02C9"/>
    <w:rsid w:val="009B26EE"/>
    <w:rsid w:val="009B3233"/>
    <w:rsid w:val="009B35AA"/>
    <w:rsid w:val="009B6152"/>
    <w:rsid w:val="009C05C2"/>
    <w:rsid w:val="009C372B"/>
    <w:rsid w:val="009C3B39"/>
    <w:rsid w:val="009C4201"/>
    <w:rsid w:val="009C4973"/>
    <w:rsid w:val="009C5C46"/>
    <w:rsid w:val="009D03A5"/>
    <w:rsid w:val="009D05E2"/>
    <w:rsid w:val="009D2FB1"/>
    <w:rsid w:val="009D7B12"/>
    <w:rsid w:val="009E1E14"/>
    <w:rsid w:val="009E20B7"/>
    <w:rsid w:val="009E2C40"/>
    <w:rsid w:val="009E706D"/>
    <w:rsid w:val="009F274A"/>
    <w:rsid w:val="009F5FC7"/>
    <w:rsid w:val="009F79AE"/>
    <w:rsid w:val="00A001AB"/>
    <w:rsid w:val="00A013A0"/>
    <w:rsid w:val="00A01F65"/>
    <w:rsid w:val="00A020E4"/>
    <w:rsid w:val="00A072B0"/>
    <w:rsid w:val="00A117B6"/>
    <w:rsid w:val="00A14A8B"/>
    <w:rsid w:val="00A15C95"/>
    <w:rsid w:val="00A20103"/>
    <w:rsid w:val="00A22C24"/>
    <w:rsid w:val="00A276E5"/>
    <w:rsid w:val="00A27E01"/>
    <w:rsid w:val="00A315DC"/>
    <w:rsid w:val="00A32604"/>
    <w:rsid w:val="00A32D81"/>
    <w:rsid w:val="00A34625"/>
    <w:rsid w:val="00A34CCA"/>
    <w:rsid w:val="00A37358"/>
    <w:rsid w:val="00A40A47"/>
    <w:rsid w:val="00A43ACC"/>
    <w:rsid w:val="00A44E45"/>
    <w:rsid w:val="00A46AB6"/>
    <w:rsid w:val="00A46EA8"/>
    <w:rsid w:val="00A472FA"/>
    <w:rsid w:val="00A51225"/>
    <w:rsid w:val="00A54E56"/>
    <w:rsid w:val="00A558B0"/>
    <w:rsid w:val="00A56937"/>
    <w:rsid w:val="00A577F0"/>
    <w:rsid w:val="00A6147E"/>
    <w:rsid w:val="00A630F5"/>
    <w:rsid w:val="00A63D4D"/>
    <w:rsid w:val="00A65368"/>
    <w:rsid w:val="00A66A4A"/>
    <w:rsid w:val="00A675C3"/>
    <w:rsid w:val="00A713B1"/>
    <w:rsid w:val="00A7340B"/>
    <w:rsid w:val="00A73EAE"/>
    <w:rsid w:val="00A73FC4"/>
    <w:rsid w:val="00A7505A"/>
    <w:rsid w:val="00A7661F"/>
    <w:rsid w:val="00A76748"/>
    <w:rsid w:val="00A76A11"/>
    <w:rsid w:val="00A77124"/>
    <w:rsid w:val="00A77C43"/>
    <w:rsid w:val="00A8189C"/>
    <w:rsid w:val="00A81F77"/>
    <w:rsid w:val="00A84A81"/>
    <w:rsid w:val="00A90F74"/>
    <w:rsid w:val="00A92243"/>
    <w:rsid w:val="00A92380"/>
    <w:rsid w:val="00A92ED7"/>
    <w:rsid w:val="00A94D18"/>
    <w:rsid w:val="00A966ED"/>
    <w:rsid w:val="00A96BC3"/>
    <w:rsid w:val="00A97715"/>
    <w:rsid w:val="00AA0A34"/>
    <w:rsid w:val="00AA32B6"/>
    <w:rsid w:val="00AA5F59"/>
    <w:rsid w:val="00AA6739"/>
    <w:rsid w:val="00AA683B"/>
    <w:rsid w:val="00AA6AFD"/>
    <w:rsid w:val="00AA6BC9"/>
    <w:rsid w:val="00AB02F3"/>
    <w:rsid w:val="00AB1D74"/>
    <w:rsid w:val="00AB291F"/>
    <w:rsid w:val="00AB3716"/>
    <w:rsid w:val="00AB38D1"/>
    <w:rsid w:val="00AB510F"/>
    <w:rsid w:val="00AC1EAA"/>
    <w:rsid w:val="00AC33EE"/>
    <w:rsid w:val="00AC4990"/>
    <w:rsid w:val="00AC4A02"/>
    <w:rsid w:val="00AC4A82"/>
    <w:rsid w:val="00AC527E"/>
    <w:rsid w:val="00AC5579"/>
    <w:rsid w:val="00AC6889"/>
    <w:rsid w:val="00AD11A8"/>
    <w:rsid w:val="00AD52F2"/>
    <w:rsid w:val="00AD7653"/>
    <w:rsid w:val="00AE1BC9"/>
    <w:rsid w:val="00AE3881"/>
    <w:rsid w:val="00AE50DF"/>
    <w:rsid w:val="00AF200B"/>
    <w:rsid w:val="00AF3093"/>
    <w:rsid w:val="00AF3E11"/>
    <w:rsid w:val="00AF4013"/>
    <w:rsid w:val="00AF5BE6"/>
    <w:rsid w:val="00AF639C"/>
    <w:rsid w:val="00AF703C"/>
    <w:rsid w:val="00AF7959"/>
    <w:rsid w:val="00B01FA2"/>
    <w:rsid w:val="00B0460F"/>
    <w:rsid w:val="00B05548"/>
    <w:rsid w:val="00B06902"/>
    <w:rsid w:val="00B070FD"/>
    <w:rsid w:val="00B130CD"/>
    <w:rsid w:val="00B13A5E"/>
    <w:rsid w:val="00B154A8"/>
    <w:rsid w:val="00B2366E"/>
    <w:rsid w:val="00B244EA"/>
    <w:rsid w:val="00B27CC1"/>
    <w:rsid w:val="00B315E9"/>
    <w:rsid w:val="00B3213A"/>
    <w:rsid w:val="00B3473A"/>
    <w:rsid w:val="00B34BC9"/>
    <w:rsid w:val="00B353D5"/>
    <w:rsid w:val="00B354E0"/>
    <w:rsid w:val="00B35853"/>
    <w:rsid w:val="00B3654A"/>
    <w:rsid w:val="00B36AC6"/>
    <w:rsid w:val="00B378DD"/>
    <w:rsid w:val="00B37D66"/>
    <w:rsid w:val="00B443BA"/>
    <w:rsid w:val="00B45B2A"/>
    <w:rsid w:val="00B4620E"/>
    <w:rsid w:val="00B46994"/>
    <w:rsid w:val="00B47E5F"/>
    <w:rsid w:val="00B56C25"/>
    <w:rsid w:val="00B57D1C"/>
    <w:rsid w:val="00B6002A"/>
    <w:rsid w:val="00B6291E"/>
    <w:rsid w:val="00B6440E"/>
    <w:rsid w:val="00B7037B"/>
    <w:rsid w:val="00B72233"/>
    <w:rsid w:val="00B727EF"/>
    <w:rsid w:val="00B72D51"/>
    <w:rsid w:val="00B7359F"/>
    <w:rsid w:val="00B73CE1"/>
    <w:rsid w:val="00B74FAC"/>
    <w:rsid w:val="00B81248"/>
    <w:rsid w:val="00B8170F"/>
    <w:rsid w:val="00B81731"/>
    <w:rsid w:val="00B820D1"/>
    <w:rsid w:val="00B875C2"/>
    <w:rsid w:val="00B87AA4"/>
    <w:rsid w:val="00B87D24"/>
    <w:rsid w:val="00B922E1"/>
    <w:rsid w:val="00B94B53"/>
    <w:rsid w:val="00B954FD"/>
    <w:rsid w:val="00B959E3"/>
    <w:rsid w:val="00B969F7"/>
    <w:rsid w:val="00BA07E4"/>
    <w:rsid w:val="00BA1B18"/>
    <w:rsid w:val="00BA28D5"/>
    <w:rsid w:val="00BA515A"/>
    <w:rsid w:val="00BA5CCE"/>
    <w:rsid w:val="00BA73C9"/>
    <w:rsid w:val="00BB1DF9"/>
    <w:rsid w:val="00BB2440"/>
    <w:rsid w:val="00BB25F0"/>
    <w:rsid w:val="00BB265B"/>
    <w:rsid w:val="00BB5060"/>
    <w:rsid w:val="00BB54B6"/>
    <w:rsid w:val="00BB66BB"/>
    <w:rsid w:val="00BB6749"/>
    <w:rsid w:val="00BC53F5"/>
    <w:rsid w:val="00BD04D7"/>
    <w:rsid w:val="00BD14F4"/>
    <w:rsid w:val="00BD16EA"/>
    <w:rsid w:val="00BD38B1"/>
    <w:rsid w:val="00BD6453"/>
    <w:rsid w:val="00BD70D3"/>
    <w:rsid w:val="00BE294E"/>
    <w:rsid w:val="00BF1D9E"/>
    <w:rsid w:val="00BF231A"/>
    <w:rsid w:val="00BF53BE"/>
    <w:rsid w:val="00BF608C"/>
    <w:rsid w:val="00BF7015"/>
    <w:rsid w:val="00BF778D"/>
    <w:rsid w:val="00BF77F3"/>
    <w:rsid w:val="00C03961"/>
    <w:rsid w:val="00C04A94"/>
    <w:rsid w:val="00C051DA"/>
    <w:rsid w:val="00C05EE3"/>
    <w:rsid w:val="00C06D7F"/>
    <w:rsid w:val="00C12E9B"/>
    <w:rsid w:val="00C15245"/>
    <w:rsid w:val="00C15295"/>
    <w:rsid w:val="00C1671A"/>
    <w:rsid w:val="00C1683D"/>
    <w:rsid w:val="00C17451"/>
    <w:rsid w:val="00C17BD5"/>
    <w:rsid w:val="00C20689"/>
    <w:rsid w:val="00C21294"/>
    <w:rsid w:val="00C21358"/>
    <w:rsid w:val="00C2268E"/>
    <w:rsid w:val="00C23086"/>
    <w:rsid w:val="00C24091"/>
    <w:rsid w:val="00C24CD7"/>
    <w:rsid w:val="00C26091"/>
    <w:rsid w:val="00C26C1C"/>
    <w:rsid w:val="00C27494"/>
    <w:rsid w:val="00C31FA8"/>
    <w:rsid w:val="00C32BD8"/>
    <w:rsid w:val="00C32CA6"/>
    <w:rsid w:val="00C32F29"/>
    <w:rsid w:val="00C33BB0"/>
    <w:rsid w:val="00C361BB"/>
    <w:rsid w:val="00C374B8"/>
    <w:rsid w:val="00C41947"/>
    <w:rsid w:val="00C4284B"/>
    <w:rsid w:val="00C43CD8"/>
    <w:rsid w:val="00C44211"/>
    <w:rsid w:val="00C44600"/>
    <w:rsid w:val="00C4497E"/>
    <w:rsid w:val="00C449AC"/>
    <w:rsid w:val="00C45468"/>
    <w:rsid w:val="00C4729C"/>
    <w:rsid w:val="00C47920"/>
    <w:rsid w:val="00C572F8"/>
    <w:rsid w:val="00C60820"/>
    <w:rsid w:val="00C60E3F"/>
    <w:rsid w:val="00C618F2"/>
    <w:rsid w:val="00C61CDC"/>
    <w:rsid w:val="00C62242"/>
    <w:rsid w:val="00C62EF9"/>
    <w:rsid w:val="00C647DA"/>
    <w:rsid w:val="00C704F8"/>
    <w:rsid w:val="00C72BAB"/>
    <w:rsid w:val="00C7362E"/>
    <w:rsid w:val="00C73E17"/>
    <w:rsid w:val="00C80EC8"/>
    <w:rsid w:val="00C8349C"/>
    <w:rsid w:val="00C838E4"/>
    <w:rsid w:val="00C87123"/>
    <w:rsid w:val="00C935B4"/>
    <w:rsid w:val="00C947FA"/>
    <w:rsid w:val="00C956FE"/>
    <w:rsid w:val="00C96272"/>
    <w:rsid w:val="00C964D7"/>
    <w:rsid w:val="00C96F6A"/>
    <w:rsid w:val="00CA173E"/>
    <w:rsid w:val="00CA319F"/>
    <w:rsid w:val="00CA3274"/>
    <w:rsid w:val="00CB1350"/>
    <w:rsid w:val="00CB4FB7"/>
    <w:rsid w:val="00CB5A09"/>
    <w:rsid w:val="00CB609C"/>
    <w:rsid w:val="00CB6609"/>
    <w:rsid w:val="00CB6FC1"/>
    <w:rsid w:val="00CC0EB0"/>
    <w:rsid w:val="00CC5C6A"/>
    <w:rsid w:val="00CC700F"/>
    <w:rsid w:val="00CD0D7B"/>
    <w:rsid w:val="00CD11F4"/>
    <w:rsid w:val="00CD225A"/>
    <w:rsid w:val="00CD2F25"/>
    <w:rsid w:val="00CD59EB"/>
    <w:rsid w:val="00CD7CD5"/>
    <w:rsid w:val="00CE1CBC"/>
    <w:rsid w:val="00CE7169"/>
    <w:rsid w:val="00CE74ED"/>
    <w:rsid w:val="00CF15DC"/>
    <w:rsid w:val="00CF37E8"/>
    <w:rsid w:val="00CF4F67"/>
    <w:rsid w:val="00CF6611"/>
    <w:rsid w:val="00CF778A"/>
    <w:rsid w:val="00D00703"/>
    <w:rsid w:val="00D01190"/>
    <w:rsid w:val="00D02E74"/>
    <w:rsid w:val="00D058DB"/>
    <w:rsid w:val="00D06ADC"/>
    <w:rsid w:val="00D0758A"/>
    <w:rsid w:val="00D11A39"/>
    <w:rsid w:val="00D133C1"/>
    <w:rsid w:val="00D13C13"/>
    <w:rsid w:val="00D13FE9"/>
    <w:rsid w:val="00D153E9"/>
    <w:rsid w:val="00D15704"/>
    <w:rsid w:val="00D15A01"/>
    <w:rsid w:val="00D1679F"/>
    <w:rsid w:val="00D20FE5"/>
    <w:rsid w:val="00D21916"/>
    <w:rsid w:val="00D21E20"/>
    <w:rsid w:val="00D22175"/>
    <w:rsid w:val="00D27ABF"/>
    <w:rsid w:val="00D27D1E"/>
    <w:rsid w:val="00D32BB2"/>
    <w:rsid w:val="00D33F83"/>
    <w:rsid w:val="00D34D2B"/>
    <w:rsid w:val="00D35618"/>
    <w:rsid w:val="00D40581"/>
    <w:rsid w:val="00D4153C"/>
    <w:rsid w:val="00D438FD"/>
    <w:rsid w:val="00D47FA8"/>
    <w:rsid w:val="00D516EF"/>
    <w:rsid w:val="00D52A56"/>
    <w:rsid w:val="00D52CFA"/>
    <w:rsid w:val="00D52DB2"/>
    <w:rsid w:val="00D53F40"/>
    <w:rsid w:val="00D549D0"/>
    <w:rsid w:val="00D54F59"/>
    <w:rsid w:val="00D55956"/>
    <w:rsid w:val="00D56556"/>
    <w:rsid w:val="00D63992"/>
    <w:rsid w:val="00D65ED8"/>
    <w:rsid w:val="00D65F81"/>
    <w:rsid w:val="00D76B74"/>
    <w:rsid w:val="00D775EF"/>
    <w:rsid w:val="00D837F3"/>
    <w:rsid w:val="00D846F6"/>
    <w:rsid w:val="00D85A42"/>
    <w:rsid w:val="00D86EF6"/>
    <w:rsid w:val="00D87054"/>
    <w:rsid w:val="00D9199F"/>
    <w:rsid w:val="00D92006"/>
    <w:rsid w:val="00D93059"/>
    <w:rsid w:val="00DA1DB4"/>
    <w:rsid w:val="00DA23AF"/>
    <w:rsid w:val="00DA2411"/>
    <w:rsid w:val="00DA6360"/>
    <w:rsid w:val="00DB1456"/>
    <w:rsid w:val="00DB539F"/>
    <w:rsid w:val="00DB5F48"/>
    <w:rsid w:val="00DC338B"/>
    <w:rsid w:val="00DC3CF5"/>
    <w:rsid w:val="00DC407A"/>
    <w:rsid w:val="00DC46BF"/>
    <w:rsid w:val="00DC4ECD"/>
    <w:rsid w:val="00DC589A"/>
    <w:rsid w:val="00DC5B54"/>
    <w:rsid w:val="00DC664C"/>
    <w:rsid w:val="00DC6864"/>
    <w:rsid w:val="00DD0A60"/>
    <w:rsid w:val="00DD19FA"/>
    <w:rsid w:val="00DD3F6E"/>
    <w:rsid w:val="00DD4B1E"/>
    <w:rsid w:val="00DD614A"/>
    <w:rsid w:val="00DD6E5A"/>
    <w:rsid w:val="00DD7ADB"/>
    <w:rsid w:val="00DE0A29"/>
    <w:rsid w:val="00DE151B"/>
    <w:rsid w:val="00DE4F8C"/>
    <w:rsid w:val="00DE64DD"/>
    <w:rsid w:val="00DE704A"/>
    <w:rsid w:val="00DE749E"/>
    <w:rsid w:val="00DE76F7"/>
    <w:rsid w:val="00DF5718"/>
    <w:rsid w:val="00DF601B"/>
    <w:rsid w:val="00DF6258"/>
    <w:rsid w:val="00DF62EC"/>
    <w:rsid w:val="00E00D0F"/>
    <w:rsid w:val="00E023D4"/>
    <w:rsid w:val="00E03754"/>
    <w:rsid w:val="00E05574"/>
    <w:rsid w:val="00E05863"/>
    <w:rsid w:val="00E10D25"/>
    <w:rsid w:val="00E12EB0"/>
    <w:rsid w:val="00E1690B"/>
    <w:rsid w:val="00E20499"/>
    <w:rsid w:val="00E22EA7"/>
    <w:rsid w:val="00E23459"/>
    <w:rsid w:val="00E24459"/>
    <w:rsid w:val="00E255D0"/>
    <w:rsid w:val="00E2570B"/>
    <w:rsid w:val="00E2698B"/>
    <w:rsid w:val="00E301A3"/>
    <w:rsid w:val="00E3159F"/>
    <w:rsid w:val="00E325D5"/>
    <w:rsid w:val="00E32F98"/>
    <w:rsid w:val="00E342EA"/>
    <w:rsid w:val="00E343B2"/>
    <w:rsid w:val="00E34BAC"/>
    <w:rsid w:val="00E360B2"/>
    <w:rsid w:val="00E36E50"/>
    <w:rsid w:val="00E37F56"/>
    <w:rsid w:val="00E40D5C"/>
    <w:rsid w:val="00E41133"/>
    <w:rsid w:val="00E419AE"/>
    <w:rsid w:val="00E43B98"/>
    <w:rsid w:val="00E45115"/>
    <w:rsid w:val="00E4532B"/>
    <w:rsid w:val="00E46CDB"/>
    <w:rsid w:val="00E5098C"/>
    <w:rsid w:val="00E5115A"/>
    <w:rsid w:val="00E54CF4"/>
    <w:rsid w:val="00E55012"/>
    <w:rsid w:val="00E61A05"/>
    <w:rsid w:val="00E61E61"/>
    <w:rsid w:val="00E6283C"/>
    <w:rsid w:val="00E62A2C"/>
    <w:rsid w:val="00E65452"/>
    <w:rsid w:val="00E67CD6"/>
    <w:rsid w:val="00E70509"/>
    <w:rsid w:val="00E7421C"/>
    <w:rsid w:val="00E76704"/>
    <w:rsid w:val="00E80F1E"/>
    <w:rsid w:val="00E81CCC"/>
    <w:rsid w:val="00E841B3"/>
    <w:rsid w:val="00E84D8E"/>
    <w:rsid w:val="00E86D81"/>
    <w:rsid w:val="00E90677"/>
    <w:rsid w:val="00E90CF6"/>
    <w:rsid w:val="00E9194E"/>
    <w:rsid w:val="00E92E20"/>
    <w:rsid w:val="00E93D2F"/>
    <w:rsid w:val="00E93D51"/>
    <w:rsid w:val="00EA0DAC"/>
    <w:rsid w:val="00EA2FA4"/>
    <w:rsid w:val="00EA4694"/>
    <w:rsid w:val="00EA46E8"/>
    <w:rsid w:val="00EA5C9A"/>
    <w:rsid w:val="00EA5ED4"/>
    <w:rsid w:val="00EA6DB7"/>
    <w:rsid w:val="00EA6E40"/>
    <w:rsid w:val="00EA732B"/>
    <w:rsid w:val="00EA7E7A"/>
    <w:rsid w:val="00EB2C6E"/>
    <w:rsid w:val="00EB3ABD"/>
    <w:rsid w:val="00EB77EE"/>
    <w:rsid w:val="00EB7F60"/>
    <w:rsid w:val="00EC1548"/>
    <w:rsid w:val="00EC1BDD"/>
    <w:rsid w:val="00EC22DC"/>
    <w:rsid w:val="00EC2F4E"/>
    <w:rsid w:val="00EC3835"/>
    <w:rsid w:val="00EC4136"/>
    <w:rsid w:val="00EC5140"/>
    <w:rsid w:val="00EC65CB"/>
    <w:rsid w:val="00EC686E"/>
    <w:rsid w:val="00EC6C80"/>
    <w:rsid w:val="00EC7BDC"/>
    <w:rsid w:val="00ED040C"/>
    <w:rsid w:val="00ED2143"/>
    <w:rsid w:val="00ED36D5"/>
    <w:rsid w:val="00ED499C"/>
    <w:rsid w:val="00EE0C89"/>
    <w:rsid w:val="00EE1130"/>
    <w:rsid w:val="00EE11A2"/>
    <w:rsid w:val="00EE4FB9"/>
    <w:rsid w:val="00EE69C5"/>
    <w:rsid w:val="00EE6CBC"/>
    <w:rsid w:val="00EF1BDE"/>
    <w:rsid w:val="00EF2708"/>
    <w:rsid w:val="00EF2B07"/>
    <w:rsid w:val="00EF50FC"/>
    <w:rsid w:val="00EF5668"/>
    <w:rsid w:val="00EF5977"/>
    <w:rsid w:val="00EF6907"/>
    <w:rsid w:val="00EF7D2F"/>
    <w:rsid w:val="00F0049F"/>
    <w:rsid w:val="00F02958"/>
    <w:rsid w:val="00F03252"/>
    <w:rsid w:val="00F04672"/>
    <w:rsid w:val="00F04F24"/>
    <w:rsid w:val="00F07417"/>
    <w:rsid w:val="00F07909"/>
    <w:rsid w:val="00F079B5"/>
    <w:rsid w:val="00F1078F"/>
    <w:rsid w:val="00F13621"/>
    <w:rsid w:val="00F1526F"/>
    <w:rsid w:val="00F15934"/>
    <w:rsid w:val="00F20697"/>
    <w:rsid w:val="00F20C39"/>
    <w:rsid w:val="00F20D01"/>
    <w:rsid w:val="00F20D25"/>
    <w:rsid w:val="00F22F50"/>
    <w:rsid w:val="00F261D2"/>
    <w:rsid w:val="00F26C55"/>
    <w:rsid w:val="00F30473"/>
    <w:rsid w:val="00F34DAC"/>
    <w:rsid w:val="00F3532A"/>
    <w:rsid w:val="00F35506"/>
    <w:rsid w:val="00F35C10"/>
    <w:rsid w:val="00F40E39"/>
    <w:rsid w:val="00F40FAA"/>
    <w:rsid w:val="00F468B1"/>
    <w:rsid w:val="00F468C6"/>
    <w:rsid w:val="00F5161B"/>
    <w:rsid w:val="00F51AC3"/>
    <w:rsid w:val="00F51C39"/>
    <w:rsid w:val="00F53ADD"/>
    <w:rsid w:val="00F555D1"/>
    <w:rsid w:val="00F56D00"/>
    <w:rsid w:val="00F60C2E"/>
    <w:rsid w:val="00F61646"/>
    <w:rsid w:val="00F631FC"/>
    <w:rsid w:val="00F64B70"/>
    <w:rsid w:val="00F672E0"/>
    <w:rsid w:val="00F77EFA"/>
    <w:rsid w:val="00F838DC"/>
    <w:rsid w:val="00F83CF7"/>
    <w:rsid w:val="00F864C0"/>
    <w:rsid w:val="00F87333"/>
    <w:rsid w:val="00F877EE"/>
    <w:rsid w:val="00F87CF3"/>
    <w:rsid w:val="00F922ED"/>
    <w:rsid w:val="00F93FA8"/>
    <w:rsid w:val="00FA0279"/>
    <w:rsid w:val="00FA0E31"/>
    <w:rsid w:val="00FA1738"/>
    <w:rsid w:val="00FA4393"/>
    <w:rsid w:val="00FA775A"/>
    <w:rsid w:val="00FA7F05"/>
    <w:rsid w:val="00FB06A6"/>
    <w:rsid w:val="00FB09C7"/>
    <w:rsid w:val="00FB2BAC"/>
    <w:rsid w:val="00FB3877"/>
    <w:rsid w:val="00FB5FC8"/>
    <w:rsid w:val="00FB7D61"/>
    <w:rsid w:val="00FC0D9B"/>
    <w:rsid w:val="00FC11D0"/>
    <w:rsid w:val="00FC1D1B"/>
    <w:rsid w:val="00FC380E"/>
    <w:rsid w:val="00FC3EC9"/>
    <w:rsid w:val="00FC429D"/>
    <w:rsid w:val="00FD1BB1"/>
    <w:rsid w:val="00FD26E4"/>
    <w:rsid w:val="00FD3619"/>
    <w:rsid w:val="00FD444A"/>
    <w:rsid w:val="00FE0968"/>
    <w:rsid w:val="00FE30B8"/>
    <w:rsid w:val="00FE5117"/>
    <w:rsid w:val="00FE55A2"/>
    <w:rsid w:val="00FE5EA2"/>
    <w:rsid w:val="00FE63D9"/>
    <w:rsid w:val="00FF202A"/>
    <w:rsid w:val="00FF2501"/>
    <w:rsid w:val="00FF3B8E"/>
    <w:rsid w:val="00FF4F90"/>
    <w:rsid w:val="00FF5348"/>
    <w:rsid w:val="00FF54B4"/>
    <w:rsid w:val="00FF711B"/>
    <w:rsid w:val="00FF7280"/>
    <w:rsid w:val="015A7EF5"/>
    <w:rsid w:val="0171C423"/>
    <w:rsid w:val="034E61A9"/>
    <w:rsid w:val="03C791F1"/>
    <w:rsid w:val="061848F8"/>
    <w:rsid w:val="09886856"/>
    <w:rsid w:val="09F2AB3A"/>
    <w:rsid w:val="0A584C3E"/>
    <w:rsid w:val="0A8C3CC7"/>
    <w:rsid w:val="0B580611"/>
    <w:rsid w:val="0C1128E3"/>
    <w:rsid w:val="0CB8007B"/>
    <w:rsid w:val="0D461F7C"/>
    <w:rsid w:val="11D7906A"/>
    <w:rsid w:val="1206F6A6"/>
    <w:rsid w:val="14A22E8B"/>
    <w:rsid w:val="160119EF"/>
    <w:rsid w:val="167D2244"/>
    <w:rsid w:val="168862D1"/>
    <w:rsid w:val="189CF086"/>
    <w:rsid w:val="198E80E1"/>
    <w:rsid w:val="19B6FE64"/>
    <w:rsid w:val="1BF06E7A"/>
    <w:rsid w:val="1DE1BAEC"/>
    <w:rsid w:val="21DEC0CE"/>
    <w:rsid w:val="23329002"/>
    <w:rsid w:val="2394905F"/>
    <w:rsid w:val="24515AA3"/>
    <w:rsid w:val="280346CB"/>
    <w:rsid w:val="2939C493"/>
    <w:rsid w:val="29FD3D08"/>
    <w:rsid w:val="2A54222F"/>
    <w:rsid w:val="2A5AB003"/>
    <w:rsid w:val="2A5E04ED"/>
    <w:rsid w:val="2AD483A9"/>
    <w:rsid w:val="2B6090DB"/>
    <w:rsid w:val="2B8DBB02"/>
    <w:rsid w:val="2C9DAF14"/>
    <w:rsid w:val="2CF7A515"/>
    <w:rsid w:val="2D9FF903"/>
    <w:rsid w:val="2E4F5544"/>
    <w:rsid w:val="2EEE7990"/>
    <w:rsid w:val="2F444DE3"/>
    <w:rsid w:val="3081A7FE"/>
    <w:rsid w:val="30F581F3"/>
    <w:rsid w:val="311C477C"/>
    <w:rsid w:val="3174AA01"/>
    <w:rsid w:val="32A822D3"/>
    <w:rsid w:val="32FBE5C7"/>
    <w:rsid w:val="33365127"/>
    <w:rsid w:val="34E89201"/>
    <w:rsid w:val="34FAD893"/>
    <w:rsid w:val="371A0C9F"/>
    <w:rsid w:val="388CC56B"/>
    <w:rsid w:val="38ABA6D4"/>
    <w:rsid w:val="38EA62DD"/>
    <w:rsid w:val="3C8D5F8A"/>
    <w:rsid w:val="3CC7B1EA"/>
    <w:rsid w:val="3F2A4F77"/>
    <w:rsid w:val="3F6E8A2D"/>
    <w:rsid w:val="402792EF"/>
    <w:rsid w:val="418DCDE7"/>
    <w:rsid w:val="42050CBE"/>
    <w:rsid w:val="43F03E54"/>
    <w:rsid w:val="43FA5607"/>
    <w:rsid w:val="448C518D"/>
    <w:rsid w:val="4601BED3"/>
    <w:rsid w:val="46334952"/>
    <w:rsid w:val="4709EC1C"/>
    <w:rsid w:val="50FFBFC0"/>
    <w:rsid w:val="526C083C"/>
    <w:rsid w:val="52BA41F9"/>
    <w:rsid w:val="52C678ED"/>
    <w:rsid w:val="53C415F8"/>
    <w:rsid w:val="56C2B40D"/>
    <w:rsid w:val="57D11194"/>
    <w:rsid w:val="57F3A1AD"/>
    <w:rsid w:val="5931B9D8"/>
    <w:rsid w:val="5DB62D18"/>
    <w:rsid w:val="5E750D94"/>
    <w:rsid w:val="5F820718"/>
    <w:rsid w:val="618FBC48"/>
    <w:rsid w:val="61F5A8FE"/>
    <w:rsid w:val="6490A1B3"/>
    <w:rsid w:val="65A15B28"/>
    <w:rsid w:val="66854AE0"/>
    <w:rsid w:val="66F08A58"/>
    <w:rsid w:val="674FF929"/>
    <w:rsid w:val="67C524EB"/>
    <w:rsid w:val="6963A434"/>
    <w:rsid w:val="6BC14EB2"/>
    <w:rsid w:val="6BEE8932"/>
    <w:rsid w:val="6E7A57C9"/>
    <w:rsid w:val="72777443"/>
    <w:rsid w:val="72AA2614"/>
    <w:rsid w:val="72AFE32C"/>
    <w:rsid w:val="73406D02"/>
    <w:rsid w:val="74F0E305"/>
    <w:rsid w:val="75B5A2F9"/>
    <w:rsid w:val="77EBA142"/>
    <w:rsid w:val="7988EE96"/>
    <w:rsid w:val="7A4A4452"/>
    <w:rsid w:val="7B60A322"/>
    <w:rsid w:val="7B9CB88A"/>
    <w:rsid w:val="7BE8FA4E"/>
    <w:rsid w:val="7C96B17F"/>
    <w:rsid w:val="7DD5381D"/>
    <w:rsid w:val="7E7FE577"/>
    <w:rsid w:val="7EDB124C"/>
  </w:rsids>
  <m:mathPr>
    <m:mathFont m:val="Cambria Math"/>
    <m:brkBin m:val="before"/>
    <m:brkBinSub m:val="--"/>
    <m:smallFrac m:val="0"/>
    <m:dispDef/>
    <m:lMargin m:val="0"/>
    <m:rMargin m:val="0"/>
    <m:defJc m:val="centerGroup"/>
    <m:wrapIndent m:val="1440"/>
    <m:intLim m:val="subSup"/>
    <m:naryLim m:val="undOvr"/>
  </m:mathPr>
  <w:themeFontLang w:val="sv-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22FB4"/>
  <w15:chartTrackingRefBased/>
  <w15:docId w15:val="{2E53A7D5-2579-4192-A8B8-5468E2CB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v-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3F11DE"/>
    <w:pPr>
      <w:autoSpaceDE w:val="0"/>
      <w:autoSpaceDN w:val="0"/>
      <w:adjustRightInd w:val="0"/>
      <w:spacing w:after="0" w:line="300" w:lineRule="auto"/>
      <w:textAlignment w:val="center"/>
    </w:pPr>
  </w:style>
  <w:style w:type="paragraph" w:styleId="Rubrik1">
    <w:name w:val="heading 1"/>
    <w:basedOn w:val="Normal"/>
    <w:next w:val="Normal"/>
    <w:link w:val="Rubrik1Char"/>
    <w:uiPriority w:val="9"/>
    <w:rsid w:val="00F07909"/>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4"/>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4"/>
    <w:rsid w:val="00F07909"/>
    <w:rPr>
      <w:rFonts w:cs="Open Sans Condensed Light"/>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F07909"/>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renderubrik">
    <w:name w:val="Ärenderubrik"/>
    <w:next w:val="Normal"/>
    <w:qFormat/>
    <w:rsid w:val="00FD3619"/>
    <w:pPr>
      <w:ind w:firstLine="142"/>
    </w:pPr>
    <w:rPr>
      <w:rFonts w:asciiTheme="majorHAnsi" w:hAnsiTheme="majorHAnsi" w:cs="Open Sans"/>
      <w:b/>
      <w:bCs/>
      <w:sz w:val="24"/>
      <w:szCs w:val="40"/>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paragraph" w:styleId="Underrubrik">
    <w:name w:val="Subtitle"/>
    <w:aliases w:val="Underrubrik/titel"/>
    <w:basedOn w:val="Normal"/>
    <w:next w:val="Normal"/>
    <w:link w:val="UnderrubrikChar"/>
    <w:uiPriority w:val="11"/>
    <w:rsid w:val="00292092"/>
    <w:pPr>
      <w:spacing w:line="240" w:lineRule="auto"/>
    </w:pPr>
    <w:rPr>
      <w:rFonts w:ascii="Segoe UI" w:hAnsi="Segoe UI"/>
      <w:b/>
      <w:bCs/>
      <w:caps/>
      <w:color w:val="000000"/>
      <w:sz w:val="28"/>
      <w:szCs w:val="28"/>
    </w:rPr>
  </w:style>
  <w:style w:type="character" w:customStyle="1" w:styleId="UnderrubrikChar">
    <w:name w:val="Underrubrik Char"/>
    <w:aliases w:val="Underrubrik/titel Char"/>
    <w:basedOn w:val="Standardstycketeckensnitt"/>
    <w:link w:val="Underrubrik"/>
    <w:uiPriority w:val="11"/>
    <w:rsid w:val="00292092"/>
    <w:rPr>
      <w:rFonts w:ascii="Segoe UI" w:hAnsi="Segoe UI" w:cs="Open Sans"/>
      <w:b/>
      <w:bCs/>
      <w:caps/>
      <w:color w:val="000000"/>
      <w:sz w:val="28"/>
      <w:szCs w:val="28"/>
      <w:lang w:val="sv-SE"/>
    </w:rPr>
  </w:style>
  <w:style w:type="paragraph" w:customStyle="1" w:styleId="Mellanrubrik">
    <w:name w:val="Mellanrubrik"/>
    <w:basedOn w:val="Normal"/>
    <w:link w:val="MellanrubrikChar"/>
    <w:uiPriority w:val="1"/>
    <w:qFormat/>
    <w:rsid w:val="00250691"/>
    <w:pPr>
      <w:tabs>
        <w:tab w:val="left" w:pos="1701"/>
        <w:tab w:val="left" w:pos="2552"/>
        <w:tab w:val="left" w:pos="5670"/>
      </w:tabs>
      <w:autoSpaceDE/>
      <w:autoSpaceDN/>
      <w:adjustRightInd/>
      <w:spacing w:line="276" w:lineRule="auto"/>
      <w:textAlignment w:val="auto"/>
    </w:pPr>
    <w:rPr>
      <w:rFonts w:ascii="Segoe UI Semibold" w:eastAsia="Times New Roman" w:hAnsi="Segoe UI Semibold" w:cs="Segoe UI Semibold"/>
      <w:sz w:val="24"/>
      <w:lang w:eastAsia="sv-SE"/>
    </w:rPr>
  </w:style>
  <w:style w:type="character" w:customStyle="1" w:styleId="MellanrubrikChar">
    <w:name w:val="Mellanrubrik Char"/>
    <w:basedOn w:val="Standardstycketeckensnitt"/>
    <w:link w:val="Mellanrubrik"/>
    <w:uiPriority w:val="1"/>
    <w:rsid w:val="00250691"/>
    <w:rPr>
      <w:rFonts w:ascii="Segoe UI Semibold" w:eastAsia="Times New Roman" w:hAnsi="Segoe UI Semibold" w:cs="Segoe UI Semibold"/>
      <w:sz w:val="24"/>
      <w:lang w:eastAsia="sv-SE"/>
    </w:rPr>
  </w:style>
  <w:style w:type="paragraph" w:styleId="Fotnotstext">
    <w:name w:val="footnote text"/>
    <w:basedOn w:val="Normal"/>
    <w:link w:val="FotnotstextChar"/>
    <w:uiPriority w:val="99"/>
    <w:semiHidden/>
    <w:unhideWhenUsed/>
    <w:rsid w:val="00C32CA6"/>
    <w:pPr>
      <w:spacing w:line="240" w:lineRule="auto"/>
    </w:pPr>
    <w:rPr>
      <w:sz w:val="16"/>
    </w:rPr>
  </w:style>
  <w:style w:type="character" w:customStyle="1" w:styleId="FotnotstextChar">
    <w:name w:val="Fotnotstext Char"/>
    <w:basedOn w:val="Standardstycketeckensnitt"/>
    <w:link w:val="Fotnotstext"/>
    <w:uiPriority w:val="99"/>
    <w:semiHidden/>
    <w:rsid w:val="00C32CA6"/>
    <w:rPr>
      <w:sz w:val="16"/>
    </w:rPr>
  </w:style>
  <w:style w:type="character" w:styleId="Fotnotsreferens">
    <w:name w:val="footnote reference"/>
    <w:basedOn w:val="Standardstycketeckensnitt"/>
    <w:uiPriority w:val="99"/>
    <w:semiHidden/>
    <w:unhideWhenUsed/>
    <w:rsid w:val="004F0452"/>
    <w:rPr>
      <w:vertAlign w:val="superscript"/>
    </w:rPr>
  </w:style>
  <w:style w:type="paragraph" w:styleId="Liststycke">
    <w:name w:val="List Paragraph"/>
    <w:basedOn w:val="Normal"/>
    <w:uiPriority w:val="34"/>
    <w:rsid w:val="00640CE2"/>
    <w:pPr>
      <w:ind w:left="720"/>
      <w:contextualSpacing/>
    </w:pPr>
  </w:style>
  <w:style w:type="character" w:styleId="Kommentarsreferens">
    <w:name w:val="annotation reference"/>
    <w:basedOn w:val="Standardstycketeckensnitt"/>
    <w:uiPriority w:val="99"/>
    <w:semiHidden/>
    <w:unhideWhenUsed/>
    <w:rsid w:val="007F278B"/>
    <w:rPr>
      <w:sz w:val="16"/>
      <w:szCs w:val="16"/>
    </w:rPr>
  </w:style>
  <w:style w:type="paragraph" w:styleId="Kommentarer">
    <w:name w:val="annotation text"/>
    <w:basedOn w:val="Normal"/>
    <w:link w:val="KommentarerChar"/>
    <w:uiPriority w:val="99"/>
    <w:unhideWhenUsed/>
    <w:rsid w:val="007F278B"/>
    <w:pPr>
      <w:spacing w:line="240" w:lineRule="auto"/>
    </w:pPr>
  </w:style>
  <w:style w:type="character" w:customStyle="1" w:styleId="KommentarerChar">
    <w:name w:val="Kommentarer Char"/>
    <w:basedOn w:val="Standardstycketeckensnitt"/>
    <w:link w:val="Kommentarer"/>
    <w:uiPriority w:val="99"/>
    <w:rsid w:val="007F278B"/>
  </w:style>
  <w:style w:type="paragraph" w:styleId="Kommentarsmne">
    <w:name w:val="annotation subject"/>
    <w:basedOn w:val="Kommentarer"/>
    <w:next w:val="Kommentarer"/>
    <w:link w:val="KommentarsmneChar"/>
    <w:uiPriority w:val="99"/>
    <w:semiHidden/>
    <w:unhideWhenUsed/>
    <w:rsid w:val="007F278B"/>
    <w:rPr>
      <w:b/>
      <w:bCs/>
    </w:rPr>
  </w:style>
  <w:style w:type="character" w:customStyle="1" w:styleId="KommentarsmneChar">
    <w:name w:val="Kommentarsämne Char"/>
    <w:basedOn w:val="KommentarerChar"/>
    <w:link w:val="Kommentarsmne"/>
    <w:uiPriority w:val="99"/>
    <w:semiHidden/>
    <w:rsid w:val="007F278B"/>
    <w:rPr>
      <w:b/>
      <w:bCs/>
    </w:rPr>
  </w:style>
  <w:style w:type="paragraph" w:styleId="Revision">
    <w:name w:val="Revision"/>
    <w:hidden/>
    <w:uiPriority w:val="99"/>
    <w:semiHidden/>
    <w:rsid w:val="002638AA"/>
    <w:pPr>
      <w:spacing w:after="0" w:line="240" w:lineRule="auto"/>
    </w:pPr>
  </w:style>
  <w:style w:type="paragraph" w:styleId="Normalwebb">
    <w:name w:val="Normal (Web)"/>
    <w:basedOn w:val="Normal"/>
    <w:uiPriority w:val="99"/>
    <w:semiHidden/>
    <w:unhideWhenUsed/>
    <w:rsid w:val="00C4497E"/>
    <w:rPr>
      <w:rFonts w:ascii="Times New Roman" w:hAnsi="Times New Roman" w:cs="Times New Roman"/>
      <w:sz w:val="24"/>
      <w:szCs w:val="24"/>
    </w:rPr>
  </w:style>
  <w:style w:type="paragraph" w:customStyle="1" w:styleId="p1">
    <w:name w:val="p1"/>
    <w:basedOn w:val="Normal"/>
    <w:rsid w:val="002A3148"/>
    <w:pPr>
      <w:autoSpaceDE/>
      <w:autoSpaceDN/>
      <w:adjustRightInd/>
      <w:spacing w:before="100" w:beforeAutospacing="1" w:after="100" w:afterAutospacing="1" w:line="240" w:lineRule="auto"/>
      <w:textAlignment w:val="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 w:id="200974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Lexicon\Landskapsregeringen\Lagtinget\LR-Svar%20p&#229;%20sp&#246;rsm&#229;l_dec-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DB44E46ECE4F61819CE5937DF99141"/>
        <w:category>
          <w:name w:val="Allmänt"/>
          <w:gallery w:val="placeholder"/>
        </w:category>
        <w:types>
          <w:type w:val="bbPlcHdr"/>
        </w:types>
        <w:behaviors>
          <w:behavior w:val="content"/>
        </w:behaviors>
        <w:guid w:val="{79B1D9EA-EF72-4DEF-8A35-5121119F2F87}"/>
      </w:docPartPr>
      <w:docPartBody>
        <w:p w:rsidR="00353F31" w:rsidRDefault="00353F31">
          <w:pPr>
            <w:pStyle w:val="ACDB44E46ECE4F61819CE5937DF99141"/>
          </w:pPr>
          <w:r>
            <w:rPr>
              <w:rStyle w:val="Platshllartext"/>
            </w:rPr>
            <w:t xml:space="preserve">     </w:t>
          </w:r>
        </w:p>
      </w:docPartBody>
    </w:docPart>
    <w:docPart>
      <w:docPartPr>
        <w:name w:val="39A6C3307CCC44A5887D2DC5B670D2A3"/>
        <w:category>
          <w:name w:val="Allmänt"/>
          <w:gallery w:val="placeholder"/>
        </w:category>
        <w:types>
          <w:type w:val="bbPlcHdr"/>
        </w:types>
        <w:behaviors>
          <w:behavior w:val="content"/>
        </w:behaviors>
        <w:guid w:val="{0D0BC286-8345-45CF-8164-8DCF1D48FAC0}"/>
      </w:docPartPr>
      <w:docPartBody>
        <w:p w:rsidR="00353F31" w:rsidRDefault="00353F31">
          <w:pPr>
            <w:pStyle w:val="39A6C3307CCC44A5887D2DC5B670D2A3"/>
          </w:pPr>
          <w:r w:rsidRPr="009D0091">
            <w:rPr>
              <w:rStyle w:val="Platshllartext"/>
            </w:rPr>
            <w:t>Klicka eller tryck här för att ange text.</w:t>
          </w:r>
        </w:p>
      </w:docPartBody>
    </w:docPart>
    <w:docPart>
      <w:docPartPr>
        <w:name w:val="BA0F65EFF95B4C2DB26843985351666B"/>
        <w:category>
          <w:name w:val="Allmänt"/>
          <w:gallery w:val="placeholder"/>
        </w:category>
        <w:types>
          <w:type w:val="bbPlcHdr"/>
        </w:types>
        <w:behaviors>
          <w:behavior w:val="content"/>
        </w:behaviors>
        <w:guid w:val="{DC7B52D0-AEC2-4CBF-AB13-9BB8A79F465E}"/>
      </w:docPartPr>
      <w:docPartBody>
        <w:p w:rsidR="00353F31" w:rsidRDefault="00353F31">
          <w:pPr>
            <w:pStyle w:val="BA0F65EFF95B4C2DB26843985351666B"/>
          </w:pPr>
          <w:r w:rsidRPr="00FA7F05">
            <w:rPr>
              <w:rStyle w:val="Platshllartext"/>
              <w:shd w:val="clear" w:color="auto" w:fill="E8E8E8" w:themeFill="background2"/>
            </w:rPr>
            <w:t>Välj datum</w:t>
          </w:r>
        </w:p>
      </w:docPartBody>
    </w:docPart>
    <w:docPart>
      <w:docPartPr>
        <w:name w:val="87F8BE7F026844CCB44135DA418B15EC"/>
        <w:category>
          <w:name w:val="Allmänt"/>
          <w:gallery w:val="placeholder"/>
        </w:category>
        <w:types>
          <w:type w:val="bbPlcHdr"/>
        </w:types>
        <w:behaviors>
          <w:behavior w:val="content"/>
        </w:behaviors>
        <w:guid w:val="{FA05AA99-8308-45A0-956C-653D0649CA7B}"/>
      </w:docPartPr>
      <w:docPartBody>
        <w:p w:rsidR="00353F31" w:rsidRDefault="00353F31">
          <w:pPr>
            <w:pStyle w:val="87F8BE7F026844CCB44135DA418B15EC"/>
          </w:pPr>
          <w:r w:rsidRPr="00EF2FE1">
            <w:rPr>
              <w:rStyle w:val="Platshllartext"/>
            </w:rPr>
            <w:t>Klicka eller tryck här för att ange text.</w:t>
          </w:r>
        </w:p>
      </w:docPartBody>
    </w:docPart>
    <w:docPart>
      <w:docPartPr>
        <w:name w:val="2AB0A8AD42604A379F157DC5BD68893E"/>
        <w:category>
          <w:name w:val="Allmänt"/>
          <w:gallery w:val="placeholder"/>
        </w:category>
        <w:types>
          <w:type w:val="bbPlcHdr"/>
        </w:types>
        <w:behaviors>
          <w:behavior w:val="content"/>
        </w:behaviors>
        <w:guid w:val="{EDE1FBCF-E049-4845-8554-69B8DB576DF9}"/>
      </w:docPartPr>
      <w:docPartBody>
        <w:p w:rsidR="00353F31" w:rsidRDefault="00353F31">
          <w:pPr>
            <w:pStyle w:val="2AB0A8AD42604A379F157DC5BD68893E"/>
          </w:pPr>
          <w:r w:rsidRPr="009D0091">
            <w:rPr>
              <w:rStyle w:val="Platshllartext"/>
            </w:rPr>
            <w:t>Klicka eller tryck här för att ange text.</w:t>
          </w:r>
        </w:p>
      </w:docPartBody>
    </w:docPart>
    <w:docPart>
      <w:docPartPr>
        <w:name w:val="9B49EAE4E43941D1ABBBF6B4236050F8"/>
        <w:category>
          <w:name w:val="Allmänt"/>
          <w:gallery w:val="placeholder"/>
        </w:category>
        <w:types>
          <w:type w:val="bbPlcHdr"/>
        </w:types>
        <w:behaviors>
          <w:behavior w:val="content"/>
        </w:behaviors>
        <w:guid w:val="{96887F5D-6657-4510-8BF4-F9990B342FBF}"/>
      </w:docPartPr>
      <w:docPartBody>
        <w:p w:rsidR="00353F31" w:rsidRDefault="00353F31">
          <w:pPr>
            <w:pStyle w:val="9B49EAE4E43941D1ABBBF6B4236050F8"/>
          </w:pPr>
          <w:r w:rsidRPr="00FA7F05">
            <w:rPr>
              <w:rStyle w:val="Platshllartext"/>
              <w:shd w:val="clear" w:color="auto" w:fill="E8E8E8" w:themeFill="background2"/>
            </w:rPr>
            <w:t>Välj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Segoe UI Black">
    <w:panose1 w:val="020B0A02040204020203"/>
    <w:charset w:val="00"/>
    <w:family w:val="swiss"/>
    <w:pitch w:val="variable"/>
    <w:sig w:usb0="E00002FF" w:usb1="4000E47F" w:usb2="00000021"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F31"/>
    <w:rsid w:val="000A144B"/>
    <w:rsid w:val="000C0830"/>
    <w:rsid w:val="00150864"/>
    <w:rsid w:val="001E79AE"/>
    <w:rsid w:val="002826B5"/>
    <w:rsid w:val="00285D4E"/>
    <w:rsid w:val="00293826"/>
    <w:rsid w:val="002A2F32"/>
    <w:rsid w:val="00353F31"/>
    <w:rsid w:val="00393375"/>
    <w:rsid w:val="003C6494"/>
    <w:rsid w:val="0045298A"/>
    <w:rsid w:val="004A2B62"/>
    <w:rsid w:val="005823C5"/>
    <w:rsid w:val="00587301"/>
    <w:rsid w:val="00621957"/>
    <w:rsid w:val="00626CFB"/>
    <w:rsid w:val="006D1737"/>
    <w:rsid w:val="00727A44"/>
    <w:rsid w:val="00736596"/>
    <w:rsid w:val="00760F06"/>
    <w:rsid w:val="007D598F"/>
    <w:rsid w:val="007E6A43"/>
    <w:rsid w:val="007F68F3"/>
    <w:rsid w:val="00855D84"/>
    <w:rsid w:val="0091796C"/>
    <w:rsid w:val="00946BCA"/>
    <w:rsid w:val="009D2FB1"/>
    <w:rsid w:val="00A01F65"/>
    <w:rsid w:val="00A55B17"/>
    <w:rsid w:val="00A77C43"/>
    <w:rsid w:val="00A94D18"/>
    <w:rsid w:val="00B36AC6"/>
    <w:rsid w:val="00C7362E"/>
    <w:rsid w:val="00CA3A01"/>
    <w:rsid w:val="00D15704"/>
    <w:rsid w:val="00D21916"/>
    <w:rsid w:val="00D40581"/>
    <w:rsid w:val="00DE7BCE"/>
    <w:rsid w:val="00E023D4"/>
    <w:rsid w:val="00E12260"/>
    <w:rsid w:val="00E42E57"/>
    <w:rsid w:val="00EE5CC0"/>
    <w:rsid w:val="00EF5668"/>
    <w:rsid w:val="00F5519A"/>
    <w:rsid w:val="00F83CF7"/>
    <w:rsid w:val="00F9141E"/>
    <w:rsid w:val="00FA1738"/>
  </w:rsids>
  <m:mathPr>
    <m:mathFont m:val="Cambria Math"/>
    <m:brkBin m:val="before"/>
    <m:brkBinSub m:val="--"/>
    <m:smallFrac m:val="0"/>
    <m:dispDef/>
    <m:lMargin m:val="0"/>
    <m:rMargin m:val="0"/>
    <m:defJc m:val="centerGroup"/>
    <m:wrapIndent m:val="1440"/>
    <m:intLim m:val="subSup"/>
    <m:naryLim m:val="undOvr"/>
  </m:mathPr>
  <w:themeFontLang w:val="sv-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FI" w:eastAsia="sv-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5F5F5F"/>
    </w:rPr>
  </w:style>
  <w:style w:type="paragraph" w:customStyle="1" w:styleId="ACDB44E46ECE4F61819CE5937DF99141">
    <w:name w:val="ACDB44E46ECE4F61819CE5937DF99141"/>
  </w:style>
  <w:style w:type="paragraph" w:customStyle="1" w:styleId="39A6C3307CCC44A5887D2DC5B670D2A3">
    <w:name w:val="39A6C3307CCC44A5887D2DC5B670D2A3"/>
  </w:style>
  <w:style w:type="paragraph" w:customStyle="1" w:styleId="BA0F65EFF95B4C2DB26843985351666B">
    <w:name w:val="BA0F65EFF95B4C2DB26843985351666B"/>
  </w:style>
  <w:style w:type="paragraph" w:customStyle="1" w:styleId="87F8BE7F026844CCB44135DA418B15EC">
    <w:name w:val="87F8BE7F026844CCB44135DA418B15EC"/>
  </w:style>
  <w:style w:type="paragraph" w:customStyle="1" w:styleId="2AB0A8AD42604A379F157DC5BD68893E">
    <w:name w:val="2AB0A8AD42604A379F157DC5BD68893E"/>
  </w:style>
  <w:style w:type="paragraph" w:customStyle="1" w:styleId="9B49EAE4E43941D1ABBBF6B4236050F8">
    <w:name w:val="9B49EAE4E43941D1ABBBF6B4236050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2026-10-23T00:00:00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B2EF2BB24E24140B3CE742A554384E5" ma:contentTypeVersion="3" ma:contentTypeDescription="Skapa ett nytt dokument." ma:contentTypeScope="" ma:versionID="a1a05df6d18608d08f4a41c728e28d88">
  <xsd:schema xmlns:xsd="http://www.w3.org/2001/XMLSchema" xmlns:xs="http://www.w3.org/2001/XMLSchema" xmlns:p="http://schemas.microsoft.com/office/2006/metadata/properties" xmlns:ns2="027af556-2bb9-4c0f-bf28-0edc6960eb75" targetNamespace="http://schemas.microsoft.com/office/2006/metadata/properties" ma:root="true" ma:fieldsID="3984b6edfd4dee3e731dcb3451119ccd" ns2:_="">
    <xsd:import namespace="027af556-2bb9-4c0f-bf28-0edc6960eb7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af556-2bb9-4c0f-bf28-0edc6960eb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33D487-7609-468D-BA6F-7C72210FC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af556-2bb9-4c0f-bf28-0edc6960eb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9F9C5D-6E31-42AC-89B6-54944F38A5E7}">
  <ds:schemaRefs>
    <ds:schemaRef ds:uri="http://schemas.openxmlformats.org/officeDocument/2006/bibliography"/>
  </ds:schemaRefs>
</ds:datastoreItem>
</file>

<file path=customXml/itemProps4.xml><?xml version="1.0" encoding="utf-8"?>
<ds:datastoreItem xmlns:ds="http://schemas.openxmlformats.org/officeDocument/2006/customXml" ds:itemID="{8F1DD218-9C80-4180-BCAA-18DEA89B02F4}">
  <ds:schemaRefs>
    <ds:schemaRef ds:uri="http://schemas.microsoft.com/sharepoint/v3/contenttype/forms"/>
  </ds:schemaRefs>
</ds:datastoreItem>
</file>

<file path=customXml/itemProps5.xml><?xml version="1.0" encoding="utf-8"?>
<ds:datastoreItem xmlns:ds="http://schemas.openxmlformats.org/officeDocument/2006/customXml" ds:itemID="{64D546B1-1800-47B8-A5FA-F052A9C01C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LR-Svar på spörsmål_dec-22.dotx</Template>
  <TotalTime>1</TotalTime>
  <Pages>3</Pages>
  <Words>879</Words>
  <Characters>4664</Characters>
  <Application>Microsoft Office Word</Application>
  <DocSecurity>0</DocSecurity>
  <Lines>38</Lines>
  <Paragraphs>11</Paragraphs>
  <ScaleCrop>false</ScaleCrop>
  <HeadingPairs>
    <vt:vector size="2" baseType="variant">
      <vt:variant>
        <vt:lpstr>Rubrik</vt:lpstr>
      </vt:variant>
      <vt:variant>
        <vt:i4>1</vt:i4>
      </vt:variant>
    </vt:vector>
  </HeadingPairs>
  <TitlesOfParts>
    <vt:vector size="1" baseType="lpstr">
      <vt:lpstr>Ålands landskapsregering</vt:lpstr>
    </vt:vector>
  </TitlesOfParts>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Ålands landskapsregering</dc:title>
  <dc:subject>Det här är ett exempel på undertitel</dc:subject>
  <dc:creator>Marika Mårtensson</dc:creator>
  <cp:keywords/>
  <dc:description/>
  <cp:lastModifiedBy>Jessica Laaksonen</cp:lastModifiedBy>
  <cp:revision>2</cp:revision>
  <cp:lastPrinted>2026-10-26T05:31:00Z</cp:lastPrinted>
  <dcterms:created xsi:type="dcterms:W3CDTF">2026-10-26T06:28:00Z</dcterms:created>
  <dcterms:modified xsi:type="dcterms:W3CDTF">2026-10-26T06:28:00Z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0x010100DB2EF2BB24E24140B3CE742A554384E5</vt:lpwstr>
  </property>
  <property fmtid="{D5CDD505-2E9C-101B-9397-08002B2CF9AE}" pid="3" name="MediaServiceImageTags">
    <vt:lpwstr/>
  </property>
  <property fmtid="{D5CDD505-2E9C-101B-9397-08002B2CF9AE}" pid="4" name="docLang">
    <vt:lpwstr>sv</vt:lpwstr>
  </property>
</Properties>
</file>