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E023D9" w14:paraId="405CB8FF" w14:textId="77777777" w:rsidTr="00D45A4E">
        <w:trPr>
          <w:cantSplit/>
          <w:trHeight w:val="20"/>
        </w:trPr>
        <w:tc>
          <w:tcPr>
            <w:tcW w:w="859" w:type="dxa"/>
            <w:vMerge w:val="restart"/>
          </w:tcPr>
          <w:p w14:paraId="72CC7D44" w14:textId="3293B07E" w:rsidR="00E023D9" w:rsidRDefault="008E5B89">
            <w:pPr>
              <w:pStyle w:val="xLedtext"/>
              <w:rPr>
                <w:noProof/>
              </w:rPr>
            </w:pPr>
            <w:r>
              <w:rPr>
                <w:noProof/>
              </w:rPr>
              <w:drawing>
                <wp:anchor distT="0" distB="0" distL="114300" distR="114300" simplePos="0" relativeHeight="251657728" behindDoc="0" locked="0" layoutInCell="1" allowOverlap="1" wp14:anchorId="7398AB55" wp14:editId="66E6B188">
                  <wp:simplePos x="0" y="0"/>
                  <wp:positionH relativeFrom="column">
                    <wp:posOffset>-31115</wp:posOffset>
                  </wp:positionH>
                  <wp:positionV relativeFrom="paragraph">
                    <wp:posOffset>635</wp:posOffset>
                  </wp:positionV>
                  <wp:extent cx="2647950" cy="685800"/>
                  <wp:effectExtent l="0" t="0" r="0" b="0"/>
                  <wp:wrapNone/>
                  <wp:docPr id="3" name="Bild 2" descr="regeringen_svart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regeringen_svartvi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7950" cy="685800"/>
                          </a:xfrm>
                          <a:prstGeom prst="rect">
                            <a:avLst/>
                          </a:prstGeom>
                          <a:noFill/>
                        </pic:spPr>
                      </pic:pic>
                    </a:graphicData>
                  </a:graphic>
                  <wp14:sizeRelH relativeFrom="page">
                    <wp14:pctWidth>0</wp14:pctWidth>
                  </wp14:sizeRelH>
                  <wp14:sizeRelV relativeFrom="page">
                    <wp14:pctHeight>0</wp14:pctHeight>
                  </wp14:sizeRelV>
                </wp:anchor>
              </w:drawing>
            </w:r>
          </w:p>
        </w:tc>
        <w:tc>
          <w:tcPr>
            <w:tcW w:w="8722" w:type="dxa"/>
            <w:gridSpan w:val="3"/>
            <w:vAlign w:val="bottom"/>
          </w:tcPr>
          <w:p w14:paraId="29EE91D1" w14:textId="4F43394A" w:rsidR="00E023D9" w:rsidRDefault="008E5B89">
            <w:pPr>
              <w:pStyle w:val="xMellanrum"/>
            </w:pPr>
            <w:r>
              <w:rPr>
                <w:noProof/>
              </w:rPr>
              <w:drawing>
                <wp:inline distT="0" distB="0" distL="0" distR="0" wp14:anchorId="42F1DF01" wp14:editId="0CEBDB28">
                  <wp:extent cx="47625" cy="47625"/>
                  <wp:effectExtent l="0" t="0" r="0" b="0"/>
                  <wp:docPr id="1" name="Bild 1" descr="5x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5x5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E023D9" w14:paraId="67736E42" w14:textId="77777777" w:rsidTr="00D45A4E">
        <w:trPr>
          <w:cantSplit/>
          <w:trHeight w:val="299"/>
        </w:trPr>
        <w:tc>
          <w:tcPr>
            <w:tcW w:w="859" w:type="dxa"/>
            <w:vMerge/>
          </w:tcPr>
          <w:p w14:paraId="4031DFB6" w14:textId="77777777" w:rsidR="00E023D9" w:rsidRDefault="00E023D9">
            <w:pPr>
              <w:pStyle w:val="xLedtext"/>
            </w:pPr>
          </w:p>
        </w:tc>
        <w:tc>
          <w:tcPr>
            <w:tcW w:w="4441" w:type="dxa"/>
            <w:vAlign w:val="bottom"/>
          </w:tcPr>
          <w:p w14:paraId="5460111F" w14:textId="77777777" w:rsidR="00E023D9" w:rsidRDefault="00E023D9">
            <w:pPr>
              <w:pStyle w:val="xAvsandare1"/>
            </w:pPr>
          </w:p>
        </w:tc>
        <w:tc>
          <w:tcPr>
            <w:tcW w:w="4281" w:type="dxa"/>
            <w:gridSpan w:val="2"/>
            <w:vAlign w:val="bottom"/>
          </w:tcPr>
          <w:p w14:paraId="047DC176" w14:textId="77777777" w:rsidR="00E023D9" w:rsidRDefault="00E023D9">
            <w:pPr>
              <w:pStyle w:val="xDokTypNr"/>
            </w:pPr>
            <w:r>
              <w:t>PARALLELLTEXTER</w:t>
            </w:r>
          </w:p>
        </w:tc>
      </w:tr>
      <w:tr w:rsidR="00E023D9" w14:paraId="5F89E2CE" w14:textId="77777777" w:rsidTr="00D45A4E">
        <w:trPr>
          <w:cantSplit/>
          <w:trHeight w:val="238"/>
        </w:trPr>
        <w:tc>
          <w:tcPr>
            <w:tcW w:w="859" w:type="dxa"/>
            <w:vMerge/>
          </w:tcPr>
          <w:p w14:paraId="5259C220" w14:textId="77777777" w:rsidR="00E023D9" w:rsidRDefault="00E023D9">
            <w:pPr>
              <w:pStyle w:val="xLedtext"/>
            </w:pPr>
          </w:p>
        </w:tc>
        <w:tc>
          <w:tcPr>
            <w:tcW w:w="4441" w:type="dxa"/>
            <w:vAlign w:val="bottom"/>
          </w:tcPr>
          <w:p w14:paraId="587931E5" w14:textId="77777777" w:rsidR="00E023D9" w:rsidRDefault="00E023D9">
            <w:pPr>
              <w:pStyle w:val="xLedtext"/>
            </w:pPr>
          </w:p>
        </w:tc>
        <w:tc>
          <w:tcPr>
            <w:tcW w:w="1722" w:type="dxa"/>
            <w:vAlign w:val="bottom"/>
          </w:tcPr>
          <w:p w14:paraId="3C7C0A17" w14:textId="77777777" w:rsidR="00E023D9" w:rsidRDefault="00E023D9">
            <w:pPr>
              <w:pStyle w:val="xLedtext"/>
            </w:pPr>
            <w:r>
              <w:t>Datum</w:t>
            </w:r>
          </w:p>
        </w:tc>
        <w:tc>
          <w:tcPr>
            <w:tcW w:w="2559" w:type="dxa"/>
            <w:vAlign w:val="bottom"/>
          </w:tcPr>
          <w:p w14:paraId="7D9BDD68" w14:textId="77777777" w:rsidR="00E023D9" w:rsidRDefault="00E023D9">
            <w:pPr>
              <w:pStyle w:val="xLedtext"/>
            </w:pPr>
          </w:p>
        </w:tc>
      </w:tr>
      <w:tr w:rsidR="00E023D9" w14:paraId="14A97745" w14:textId="77777777" w:rsidTr="00D45A4E">
        <w:trPr>
          <w:cantSplit/>
          <w:trHeight w:val="238"/>
        </w:trPr>
        <w:tc>
          <w:tcPr>
            <w:tcW w:w="859" w:type="dxa"/>
            <w:vMerge/>
          </w:tcPr>
          <w:p w14:paraId="47CED4C6" w14:textId="77777777" w:rsidR="00E023D9" w:rsidRDefault="00E023D9">
            <w:pPr>
              <w:pStyle w:val="xAvsandare2"/>
            </w:pPr>
          </w:p>
        </w:tc>
        <w:tc>
          <w:tcPr>
            <w:tcW w:w="4441" w:type="dxa"/>
            <w:vAlign w:val="center"/>
          </w:tcPr>
          <w:p w14:paraId="64C584E5" w14:textId="77777777" w:rsidR="00E023D9" w:rsidRDefault="00E023D9">
            <w:pPr>
              <w:pStyle w:val="xAvsandare2"/>
            </w:pPr>
          </w:p>
        </w:tc>
        <w:tc>
          <w:tcPr>
            <w:tcW w:w="1722" w:type="dxa"/>
            <w:vAlign w:val="center"/>
          </w:tcPr>
          <w:p w14:paraId="088844A6" w14:textId="52E9FCD0" w:rsidR="00E023D9" w:rsidRDefault="00E023D9">
            <w:pPr>
              <w:pStyle w:val="xDatum1"/>
            </w:pPr>
            <w:r>
              <w:t>20</w:t>
            </w:r>
            <w:r w:rsidR="003F47AD">
              <w:t>2</w:t>
            </w:r>
            <w:r w:rsidR="009E123D">
              <w:t>6</w:t>
            </w:r>
            <w:r>
              <w:t>-</w:t>
            </w:r>
            <w:r w:rsidR="00BD1121">
              <w:t>0</w:t>
            </w:r>
            <w:r w:rsidR="00CD7C45">
              <w:t>9</w:t>
            </w:r>
            <w:r>
              <w:t>-</w:t>
            </w:r>
            <w:r w:rsidR="00FB1B61">
              <w:t>09</w:t>
            </w:r>
          </w:p>
        </w:tc>
        <w:tc>
          <w:tcPr>
            <w:tcW w:w="2559" w:type="dxa"/>
            <w:vAlign w:val="center"/>
          </w:tcPr>
          <w:p w14:paraId="6EBE46A7" w14:textId="77777777" w:rsidR="00E023D9" w:rsidRDefault="00E023D9">
            <w:pPr>
              <w:pStyle w:val="xBeteckning1"/>
            </w:pPr>
          </w:p>
        </w:tc>
      </w:tr>
      <w:tr w:rsidR="00E023D9" w14:paraId="120C2E38" w14:textId="77777777" w:rsidTr="00D45A4E">
        <w:trPr>
          <w:cantSplit/>
          <w:trHeight w:val="238"/>
        </w:trPr>
        <w:tc>
          <w:tcPr>
            <w:tcW w:w="859" w:type="dxa"/>
            <w:vMerge/>
          </w:tcPr>
          <w:p w14:paraId="44515C9F" w14:textId="77777777" w:rsidR="00E023D9" w:rsidRDefault="00E023D9">
            <w:pPr>
              <w:pStyle w:val="xLedtext"/>
            </w:pPr>
          </w:p>
        </w:tc>
        <w:tc>
          <w:tcPr>
            <w:tcW w:w="4441" w:type="dxa"/>
            <w:vAlign w:val="bottom"/>
          </w:tcPr>
          <w:p w14:paraId="005B0F57" w14:textId="77777777" w:rsidR="00E023D9" w:rsidRDefault="00E023D9">
            <w:pPr>
              <w:pStyle w:val="xLedtext"/>
            </w:pPr>
          </w:p>
        </w:tc>
        <w:tc>
          <w:tcPr>
            <w:tcW w:w="1722" w:type="dxa"/>
            <w:vAlign w:val="bottom"/>
          </w:tcPr>
          <w:p w14:paraId="40682C56" w14:textId="77777777" w:rsidR="00E023D9" w:rsidRDefault="00E023D9">
            <w:pPr>
              <w:pStyle w:val="xLedtext"/>
            </w:pPr>
          </w:p>
        </w:tc>
        <w:tc>
          <w:tcPr>
            <w:tcW w:w="2559" w:type="dxa"/>
            <w:vAlign w:val="bottom"/>
          </w:tcPr>
          <w:p w14:paraId="7779ADC4" w14:textId="77777777" w:rsidR="00E023D9" w:rsidRDefault="00E023D9">
            <w:pPr>
              <w:pStyle w:val="xLedtext"/>
            </w:pPr>
          </w:p>
        </w:tc>
      </w:tr>
      <w:tr w:rsidR="00E023D9" w14:paraId="37A2AD29" w14:textId="77777777" w:rsidTr="00D45A4E">
        <w:trPr>
          <w:cantSplit/>
          <w:trHeight w:val="238"/>
        </w:trPr>
        <w:tc>
          <w:tcPr>
            <w:tcW w:w="859" w:type="dxa"/>
            <w:vMerge/>
            <w:tcBorders>
              <w:bottom w:val="single" w:sz="4" w:space="0" w:color="auto"/>
            </w:tcBorders>
          </w:tcPr>
          <w:p w14:paraId="7855D11D" w14:textId="77777777" w:rsidR="00E023D9" w:rsidRDefault="00E023D9">
            <w:pPr>
              <w:pStyle w:val="xAvsandare3"/>
            </w:pPr>
          </w:p>
        </w:tc>
        <w:tc>
          <w:tcPr>
            <w:tcW w:w="4441" w:type="dxa"/>
            <w:tcBorders>
              <w:bottom w:val="single" w:sz="4" w:space="0" w:color="auto"/>
            </w:tcBorders>
            <w:vAlign w:val="center"/>
          </w:tcPr>
          <w:p w14:paraId="0F443D46" w14:textId="77777777" w:rsidR="00E023D9" w:rsidRDefault="00E023D9">
            <w:pPr>
              <w:pStyle w:val="xAvsandare3"/>
            </w:pPr>
          </w:p>
        </w:tc>
        <w:tc>
          <w:tcPr>
            <w:tcW w:w="1722" w:type="dxa"/>
            <w:tcBorders>
              <w:bottom w:val="single" w:sz="4" w:space="0" w:color="auto"/>
            </w:tcBorders>
            <w:vAlign w:val="center"/>
          </w:tcPr>
          <w:p w14:paraId="47EF6418" w14:textId="77777777" w:rsidR="00E023D9" w:rsidRDefault="00E023D9">
            <w:pPr>
              <w:pStyle w:val="xDatum2"/>
            </w:pPr>
          </w:p>
        </w:tc>
        <w:tc>
          <w:tcPr>
            <w:tcW w:w="2559" w:type="dxa"/>
            <w:tcBorders>
              <w:bottom w:val="single" w:sz="4" w:space="0" w:color="auto"/>
            </w:tcBorders>
            <w:vAlign w:val="center"/>
          </w:tcPr>
          <w:p w14:paraId="45DFD95D" w14:textId="77777777" w:rsidR="00E023D9" w:rsidRDefault="00E023D9">
            <w:pPr>
              <w:pStyle w:val="xBeteckning2"/>
            </w:pPr>
          </w:p>
        </w:tc>
      </w:tr>
      <w:tr w:rsidR="00E023D9" w14:paraId="23D044C8" w14:textId="77777777" w:rsidTr="00D45A4E">
        <w:trPr>
          <w:cantSplit/>
          <w:trHeight w:val="238"/>
        </w:trPr>
        <w:tc>
          <w:tcPr>
            <w:tcW w:w="859" w:type="dxa"/>
            <w:tcBorders>
              <w:top w:val="single" w:sz="4" w:space="0" w:color="auto"/>
            </w:tcBorders>
            <w:vAlign w:val="bottom"/>
          </w:tcPr>
          <w:p w14:paraId="76D9D8B4" w14:textId="77777777" w:rsidR="00E023D9" w:rsidRDefault="00E023D9">
            <w:pPr>
              <w:pStyle w:val="xLedtext"/>
            </w:pPr>
          </w:p>
        </w:tc>
        <w:tc>
          <w:tcPr>
            <w:tcW w:w="4441" w:type="dxa"/>
            <w:tcBorders>
              <w:top w:val="single" w:sz="4" w:space="0" w:color="auto"/>
            </w:tcBorders>
            <w:vAlign w:val="bottom"/>
          </w:tcPr>
          <w:p w14:paraId="1E5B774A" w14:textId="77777777" w:rsidR="00E023D9" w:rsidRDefault="00E023D9">
            <w:pPr>
              <w:pStyle w:val="xLedtext"/>
            </w:pPr>
          </w:p>
        </w:tc>
        <w:tc>
          <w:tcPr>
            <w:tcW w:w="4281" w:type="dxa"/>
            <w:gridSpan w:val="2"/>
            <w:tcBorders>
              <w:top w:val="single" w:sz="4" w:space="0" w:color="auto"/>
            </w:tcBorders>
            <w:vAlign w:val="bottom"/>
          </w:tcPr>
          <w:p w14:paraId="35FC1C23" w14:textId="77777777" w:rsidR="00E023D9" w:rsidRDefault="00E023D9">
            <w:pPr>
              <w:pStyle w:val="xLedtext"/>
            </w:pPr>
          </w:p>
        </w:tc>
      </w:tr>
    </w:tbl>
    <w:p w14:paraId="07EB6CE0" w14:textId="77777777" w:rsidR="00E023D9" w:rsidRDefault="00E023D9">
      <w:pPr>
        <w:rPr>
          <w:b/>
          <w:bCs/>
        </w:rPr>
        <w:sectPr w:rsidR="00E023D9">
          <w:footerReference w:type="even" r:id="rId9"/>
          <w:footerReference w:type="default" r:id="rId10"/>
          <w:pgSz w:w="11906" w:h="16838" w:code="9"/>
          <w:pgMar w:top="567" w:right="1134" w:bottom="1418" w:left="1191" w:header="624" w:footer="851" w:gutter="0"/>
          <w:cols w:space="708"/>
          <w:docGrid w:linePitch="360"/>
        </w:sectPr>
      </w:pPr>
    </w:p>
    <w:p w14:paraId="6DBC7409" w14:textId="1339261B" w:rsidR="00E023D9" w:rsidRDefault="00E023D9">
      <w:pPr>
        <w:pStyle w:val="ArendeOverRubrik"/>
      </w:pPr>
      <w:r>
        <w:t xml:space="preserve">Parallelltexter till landskapsregeringens </w:t>
      </w:r>
      <w:r w:rsidR="003F47AD">
        <w:t>lagförslag</w:t>
      </w:r>
    </w:p>
    <w:p w14:paraId="71BC72FB" w14:textId="0EAB6908" w:rsidR="00E023D9" w:rsidRDefault="003F47AD">
      <w:pPr>
        <w:pStyle w:val="ArendeRubrik"/>
      </w:pPr>
      <w:r w:rsidRPr="00AD5897">
        <w:t>Nya regler för yrkestrafik och taxi</w:t>
      </w:r>
    </w:p>
    <w:p w14:paraId="6593EECF" w14:textId="51BFDC96" w:rsidR="00E023D9" w:rsidRDefault="00E023D9">
      <w:pPr>
        <w:pStyle w:val="ArendeUnderRubrik"/>
      </w:pPr>
      <w:r>
        <w:t xml:space="preserve">Landskapsregeringens </w:t>
      </w:r>
      <w:r w:rsidR="003F47AD">
        <w:t>lagförslag</w:t>
      </w:r>
      <w:r>
        <w:t xml:space="preserve"> nr </w:t>
      </w:r>
      <w:r w:rsidR="00FB1B61">
        <w:t>27</w:t>
      </w:r>
      <w:r>
        <w:t>/</w:t>
      </w:r>
      <w:proofErr w:type="gramStart"/>
      <w:r>
        <w:t>20</w:t>
      </w:r>
      <w:r w:rsidR="003F47AD">
        <w:t>25</w:t>
      </w:r>
      <w:r>
        <w:t>-20</w:t>
      </w:r>
      <w:r w:rsidR="003F47AD">
        <w:t>26</w:t>
      </w:r>
      <w:proofErr w:type="gramEnd"/>
    </w:p>
    <w:p w14:paraId="773D5D21" w14:textId="77777777" w:rsidR="00E023D9" w:rsidRDefault="00E023D9">
      <w:pPr>
        <w:pStyle w:val="ANormal"/>
      </w:pPr>
    </w:p>
    <w:p w14:paraId="082AA457" w14:textId="77777777" w:rsidR="00E023D9" w:rsidRDefault="00E023D9">
      <w:pPr>
        <w:pStyle w:val="Innehll1"/>
      </w:pPr>
      <w:r>
        <w:t>INNEHÅLL</w:t>
      </w:r>
    </w:p>
    <w:p w14:paraId="3615EE03" w14:textId="5DBBBD2F" w:rsidR="00D426E6" w:rsidRDefault="00E023D9">
      <w:pPr>
        <w:pStyle w:val="Innehll1"/>
        <w:rPr>
          <w:rFonts w:asciiTheme="minorHAnsi" w:eastAsiaTheme="minorEastAsia" w:hAnsiTheme="minorHAnsi" w:cstheme="minorBidi"/>
          <w:kern w:val="2"/>
          <w:sz w:val="24"/>
          <w:szCs w:val="24"/>
          <w:lang w:val="sv-FI" w:eastAsia="sv-FI"/>
          <w14:ligatures w14:val="standardContextual"/>
        </w:rPr>
      </w:pPr>
      <w:r>
        <w:fldChar w:fldCharType="begin"/>
      </w:r>
      <w:r>
        <w:instrText xml:space="preserve"> TOC \o "1-1" \h \z \t "LagHuvRubr;1" </w:instrText>
      </w:r>
      <w:r>
        <w:fldChar w:fldCharType="separate"/>
      </w:r>
      <w:hyperlink w:anchor="_Toc239846318" w:history="1">
        <w:r w:rsidR="00D426E6" w:rsidRPr="00F65CD8">
          <w:rPr>
            <w:rStyle w:val="Hyperlnk"/>
          </w:rPr>
          <w:t>L A N D S K A P S L A G om ändring av 12 § trafikbrottslagen för Åland</w:t>
        </w:r>
        <w:r w:rsidR="00D426E6">
          <w:rPr>
            <w:webHidden/>
          </w:rPr>
          <w:tab/>
        </w:r>
        <w:r w:rsidR="00D426E6">
          <w:rPr>
            <w:webHidden/>
          </w:rPr>
          <w:fldChar w:fldCharType="begin"/>
        </w:r>
        <w:r w:rsidR="00D426E6">
          <w:rPr>
            <w:webHidden/>
          </w:rPr>
          <w:instrText xml:space="preserve"> PAGEREF _Toc239846318 \h </w:instrText>
        </w:r>
        <w:r w:rsidR="00D426E6">
          <w:rPr>
            <w:webHidden/>
          </w:rPr>
        </w:r>
        <w:r w:rsidR="00D426E6">
          <w:rPr>
            <w:webHidden/>
          </w:rPr>
          <w:fldChar w:fldCharType="separate"/>
        </w:r>
        <w:r w:rsidR="005A17F0">
          <w:rPr>
            <w:webHidden/>
          </w:rPr>
          <w:t>1</w:t>
        </w:r>
        <w:r w:rsidR="00D426E6">
          <w:rPr>
            <w:webHidden/>
          </w:rPr>
          <w:fldChar w:fldCharType="end"/>
        </w:r>
      </w:hyperlink>
    </w:p>
    <w:p w14:paraId="0258A8B5" w14:textId="26289F74" w:rsidR="00D426E6" w:rsidRDefault="00D426E6">
      <w:pPr>
        <w:pStyle w:val="Innehll1"/>
        <w:rPr>
          <w:rFonts w:asciiTheme="minorHAnsi" w:eastAsiaTheme="minorEastAsia" w:hAnsiTheme="minorHAnsi" w:cstheme="minorBidi"/>
          <w:kern w:val="2"/>
          <w:sz w:val="24"/>
          <w:szCs w:val="24"/>
          <w:lang w:val="sv-FI" w:eastAsia="sv-FI"/>
          <w14:ligatures w14:val="standardContextual"/>
        </w:rPr>
      </w:pPr>
      <w:hyperlink w:anchor="_Toc239846319" w:history="1">
        <w:r w:rsidRPr="00F65CD8">
          <w:rPr>
            <w:rStyle w:val="Hyperlnk"/>
          </w:rPr>
          <w:t>L A N D S K A P S L A G om ändring av körkortslagen för Åland</w:t>
        </w:r>
        <w:r>
          <w:rPr>
            <w:webHidden/>
          </w:rPr>
          <w:tab/>
        </w:r>
        <w:r>
          <w:rPr>
            <w:webHidden/>
          </w:rPr>
          <w:fldChar w:fldCharType="begin"/>
        </w:r>
        <w:r>
          <w:rPr>
            <w:webHidden/>
          </w:rPr>
          <w:instrText xml:space="preserve"> PAGEREF _Toc239846319 \h </w:instrText>
        </w:r>
        <w:r>
          <w:rPr>
            <w:webHidden/>
          </w:rPr>
        </w:r>
        <w:r>
          <w:rPr>
            <w:webHidden/>
          </w:rPr>
          <w:fldChar w:fldCharType="separate"/>
        </w:r>
        <w:r w:rsidR="005A17F0">
          <w:rPr>
            <w:webHidden/>
          </w:rPr>
          <w:t>2</w:t>
        </w:r>
        <w:r>
          <w:rPr>
            <w:webHidden/>
          </w:rPr>
          <w:fldChar w:fldCharType="end"/>
        </w:r>
      </w:hyperlink>
    </w:p>
    <w:p w14:paraId="1E4CE366" w14:textId="023862E6" w:rsidR="00D426E6" w:rsidRDefault="00D426E6">
      <w:pPr>
        <w:pStyle w:val="Innehll1"/>
        <w:rPr>
          <w:rFonts w:asciiTheme="minorHAnsi" w:eastAsiaTheme="minorEastAsia" w:hAnsiTheme="minorHAnsi" w:cstheme="minorBidi"/>
          <w:kern w:val="2"/>
          <w:sz w:val="24"/>
          <w:szCs w:val="24"/>
          <w:lang w:val="sv-FI" w:eastAsia="sv-FI"/>
          <w14:ligatures w14:val="standardContextual"/>
        </w:rPr>
      </w:pPr>
      <w:hyperlink w:anchor="_Toc239846320" w:history="1">
        <w:r w:rsidRPr="00F65CD8">
          <w:rPr>
            <w:rStyle w:val="Hyperlnk"/>
          </w:rPr>
          <w:t>L A N D S K A P S L A G om ändring av vägtrafiklagen för Åland</w:t>
        </w:r>
        <w:r>
          <w:rPr>
            <w:webHidden/>
          </w:rPr>
          <w:tab/>
        </w:r>
        <w:r>
          <w:rPr>
            <w:webHidden/>
          </w:rPr>
          <w:fldChar w:fldCharType="begin"/>
        </w:r>
        <w:r>
          <w:rPr>
            <w:webHidden/>
          </w:rPr>
          <w:instrText xml:space="preserve"> PAGEREF _Toc239846320 \h </w:instrText>
        </w:r>
        <w:r>
          <w:rPr>
            <w:webHidden/>
          </w:rPr>
        </w:r>
        <w:r>
          <w:rPr>
            <w:webHidden/>
          </w:rPr>
          <w:fldChar w:fldCharType="separate"/>
        </w:r>
        <w:r w:rsidR="005A17F0">
          <w:rPr>
            <w:webHidden/>
          </w:rPr>
          <w:t>6</w:t>
        </w:r>
        <w:r>
          <w:rPr>
            <w:webHidden/>
          </w:rPr>
          <w:fldChar w:fldCharType="end"/>
        </w:r>
      </w:hyperlink>
    </w:p>
    <w:p w14:paraId="06BC8A04" w14:textId="798A860F" w:rsidR="00D426E6" w:rsidRDefault="00D426E6">
      <w:pPr>
        <w:pStyle w:val="Innehll1"/>
        <w:rPr>
          <w:rFonts w:asciiTheme="minorHAnsi" w:eastAsiaTheme="minorEastAsia" w:hAnsiTheme="minorHAnsi" w:cstheme="minorBidi"/>
          <w:kern w:val="2"/>
          <w:sz w:val="24"/>
          <w:szCs w:val="24"/>
          <w:lang w:val="sv-FI" w:eastAsia="sv-FI"/>
          <w14:ligatures w14:val="standardContextual"/>
        </w:rPr>
      </w:pPr>
      <w:hyperlink w:anchor="_Toc239846321" w:history="1">
        <w:r w:rsidRPr="00F65CD8">
          <w:rPr>
            <w:rStyle w:val="Hyperlnk"/>
          </w:rPr>
          <w:t>L A N D S K A P S L A G om ändring av 2 § landskapslagen om tillämpning på Åland av riksförfattningar om dataskydd</w:t>
        </w:r>
        <w:r>
          <w:rPr>
            <w:webHidden/>
          </w:rPr>
          <w:tab/>
        </w:r>
        <w:r>
          <w:rPr>
            <w:webHidden/>
          </w:rPr>
          <w:fldChar w:fldCharType="begin"/>
        </w:r>
        <w:r>
          <w:rPr>
            <w:webHidden/>
          </w:rPr>
          <w:instrText xml:space="preserve"> PAGEREF _Toc239846321 \h </w:instrText>
        </w:r>
        <w:r>
          <w:rPr>
            <w:webHidden/>
          </w:rPr>
        </w:r>
        <w:r>
          <w:rPr>
            <w:webHidden/>
          </w:rPr>
          <w:fldChar w:fldCharType="separate"/>
        </w:r>
        <w:r w:rsidR="005A17F0">
          <w:rPr>
            <w:webHidden/>
          </w:rPr>
          <w:t>8</w:t>
        </w:r>
        <w:r>
          <w:rPr>
            <w:webHidden/>
          </w:rPr>
          <w:fldChar w:fldCharType="end"/>
        </w:r>
      </w:hyperlink>
    </w:p>
    <w:p w14:paraId="0A076A49" w14:textId="5DFD6562" w:rsidR="00D426E6" w:rsidRDefault="00D426E6">
      <w:pPr>
        <w:pStyle w:val="Innehll1"/>
        <w:rPr>
          <w:rFonts w:asciiTheme="minorHAnsi" w:eastAsiaTheme="minorEastAsia" w:hAnsiTheme="minorHAnsi" w:cstheme="minorBidi"/>
          <w:kern w:val="2"/>
          <w:sz w:val="24"/>
          <w:szCs w:val="24"/>
          <w:lang w:val="sv-FI" w:eastAsia="sv-FI"/>
          <w14:ligatures w14:val="standardContextual"/>
        </w:rPr>
      </w:pPr>
      <w:hyperlink w:anchor="_Toc239846322" w:history="1">
        <w:r w:rsidRPr="00F65CD8">
          <w:rPr>
            <w:rStyle w:val="Hyperlnk"/>
          </w:rPr>
          <w:t>L A N D S K A P S L A G om ändring av landskapslagen om ordnande av kollektivtrafiktjänster</w:t>
        </w:r>
        <w:r>
          <w:rPr>
            <w:webHidden/>
          </w:rPr>
          <w:tab/>
        </w:r>
        <w:r>
          <w:rPr>
            <w:webHidden/>
          </w:rPr>
          <w:fldChar w:fldCharType="begin"/>
        </w:r>
        <w:r>
          <w:rPr>
            <w:webHidden/>
          </w:rPr>
          <w:instrText xml:space="preserve"> PAGEREF _Toc239846322 \h </w:instrText>
        </w:r>
        <w:r>
          <w:rPr>
            <w:webHidden/>
          </w:rPr>
        </w:r>
        <w:r>
          <w:rPr>
            <w:webHidden/>
          </w:rPr>
          <w:fldChar w:fldCharType="separate"/>
        </w:r>
        <w:r w:rsidR="005A17F0">
          <w:rPr>
            <w:webHidden/>
          </w:rPr>
          <w:t>9</w:t>
        </w:r>
        <w:r>
          <w:rPr>
            <w:webHidden/>
          </w:rPr>
          <w:fldChar w:fldCharType="end"/>
        </w:r>
      </w:hyperlink>
    </w:p>
    <w:p w14:paraId="59853A26" w14:textId="48A5C86F" w:rsidR="00D426E6" w:rsidRDefault="00D426E6">
      <w:pPr>
        <w:pStyle w:val="Innehll1"/>
        <w:rPr>
          <w:rFonts w:asciiTheme="minorHAnsi" w:eastAsiaTheme="minorEastAsia" w:hAnsiTheme="minorHAnsi" w:cstheme="minorBidi"/>
          <w:kern w:val="2"/>
          <w:sz w:val="24"/>
          <w:szCs w:val="24"/>
          <w:lang w:val="sv-FI" w:eastAsia="sv-FI"/>
          <w14:ligatures w14:val="standardContextual"/>
        </w:rPr>
      </w:pPr>
      <w:hyperlink w:anchor="_Toc239846323" w:history="1">
        <w:r w:rsidRPr="00F65CD8">
          <w:rPr>
            <w:rStyle w:val="Hyperlnk"/>
          </w:rPr>
          <w:t>L A N D S K A P S L A G om ändring av 1 § landskapslagen om yrkeskompetens för lastbils- och bussförare</w:t>
        </w:r>
        <w:r>
          <w:rPr>
            <w:webHidden/>
          </w:rPr>
          <w:tab/>
        </w:r>
        <w:r>
          <w:rPr>
            <w:webHidden/>
          </w:rPr>
          <w:fldChar w:fldCharType="begin"/>
        </w:r>
        <w:r>
          <w:rPr>
            <w:webHidden/>
          </w:rPr>
          <w:instrText xml:space="preserve"> PAGEREF _Toc239846323 \h </w:instrText>
        </w:r>
        <w:r>
          <w:rPr>
            <w:webHidden/>
          </w:rPr>
        </w:r>
        <w:r>
          <w:rPr>
            <w:webHidden/>
          </w:rPr>
          <w:fldChar w:fldCharType="separate"/>
        </w:r>
        <w:r w:rsidR="005A17F0">
          <w:rPr>
            <w:webHidden/>
          </w:rPr>
          <w:t>11</w:t>
        </w:r>
        <w:r>
          <w:rPr>
            <w:webHidden/>
          </w:rPr>
          <w:fldChar w:fldCharType="end"/>
        </w:r>
      </w:hyperlink>
    </w:p>
    <w:p w14:paraId="6714B685" w14:textId="7B371A1C" w:rsidR="00D426E6" w:rsidRDefault="00D426E6">
      <w:pPr>
        <w:pStyle w:val="Innehll1"/>
        <w:rPr>
          <w:rFonts w:asciiTheme="minorHAnsi" w:eastAsiaTheme="minorEastAsia" w:hAnsiTheme="minorHAnsi" w:cstheme="minorBidi"/>
          <w:kern w:val="2"/>
          <w:sz w:val="24"/>
          <w:szCs w:val="24"/>
          <w:lang w:val="sv-FI" w:eastAsia="sv-FI"/>
          <w14:ligatures w14:val="standardContextual"/>
        </w:rPr>
      </w:pPr>
      <w:hyperlink w:anchor="_Toc239846324" w:history="1">
        <w:r w:rsidRPr="00F65CD8">
          <w:rPr>
            <w:rStyle w:val="Hyperlnk"/>
          </w:rPr>
          <w:t>L A N D S K A P S L A G om ändring av landskapslagen om barnomsorg och grundskola</w:t>
        </w:r>
        <w:r>
          <w:rPr>
            <w:webHidden/>
          </w:rPr>
          <w:tab/>
        </w:r>
        <w:r>
          <w:rPr>
            <w:webHidden/>
          </w:rPr>
          <w:fldChar w:fldCharType="begin"/>
        </w:r>
        <w:r>
          <w:rPr>
            <w:webHidden/>
          </w:rPr>
          <w:instrText xml:space="preserve"> PAGEREF _Toc239846324 \h </w:instrText>
        </w:r>
        <w:r>
          <w:rPr>
            <w:webHidden/>
          </w:rPr>
        </w:r>
        <w:r>
          <w:rPr>
            <w:webHidden/>
          </w:rPr>
          <w:fldChar w:fldCharType="separate"/>
        </w:r>
        <w:r w:rsidR="005A17F0">
          <w:rPr>
            <w:webHidden/>
          </w:rPr>
          <w:t>12</w:t>
        </w:r>
        <w:r>
          <w:rPr>
            <w:webHidden/>
          </w:rPr>
          <w:fldChar w:fldCharType="end"/>
        </w:r>
      </w:hyperlink>
    </w:p>
    <w:p w14:paraId="6545717E" w14:textId="20AAE9AE" w:rsidR="00E023D9" w:rsidRDefault="00E023D9">
      <w:pPr>
        <w:pStyle w:val="ANormal"/>
        <w:tabs>
          <w:tab w:val="right" w:leader="dot" w:pos="7809"/>
        </w:tabs>
        <w:rPr>
          <w:rFonts w:ascii="Verdana" w:hAnsi="Verdana"/>
          <w:noProof/>
          <w:sz w:val="16"/>
          <w:szCs w:val="36"/>
        </w:rPr>
      </w:pPr>
      <w:r>
        <w:rPr>
          <w:rFonts w:ascii="Verdana" w:hAnsi="Verdana"/>
          <w:noProof/>
          <w:sz w:val="16"/>
          <w:szCs w:val="36"/>
        </w:rPr>
        <w:fldChar w:fldCharType="end"/>
      </w:r>
    </w:p>
    <w:p w14:paraId="75D88FF4" w14:textId="53672FD3" w:rsidR="00843B77" w:rsidRDefault="00843B77" w:rsidP="00843B77">
      <w:pPr>
        <w:pStyle w:val="ANormal"/>
      </w:pPr>
      <w:r w:rsidRPr="0079381B">
        <w:t>2.</w:t>
      </w:r>
    </w:p>
    <w:p w14:paraId="573A59B1" w14:textId="77777777" w:rsidR="00D45A4E" w:rsidRPr="0079381B" w:rsidRDefault="00D45A4E" w:rsidP="00843B77">
      <w:pPr>
        <w:pStyle w:val="ANormal"/>
      </w:pPr>
    </w:p>
    <w:p w14:paraId="660E2B02" w14:textId="30A7D72F" w:rsidR="00843B77" w:rsidRPr="00A42537" w:rsidRDefault="00843B77" w:rsidP="00843B77">
      <w:pPr>
        <w:pStyle w:val="LagHuvRubr"/>
        <w:rPr>
          <w:b w:val="0"/>
          <w:bCs w:val="0"/>
        </w:rPr>
      </w:pPr>
      <w:bookmarkStart w:id="0" w:name="_Toc239846318"/>
      <w:r w:rsidRPr="00843B77">
        <w:t>L A N D S K A P S L A G</w:t>
      </w:r>
      <w:r w:rsidRPr="00843B77">
        <w:br/>
      </w:r>
      <w:r w:rsidRPr="00A42537">
        <w:t xml:space="preserve">om ändring av </w:t>
      </w:r>
      <w:r>
        <w:t>12</w:t>
      </w:r>
      <w:r w:rsidR="00DB5F2E">
        <w:t> §</w:t>
      </w:r>
      <w:r>
        <w:t xml:space="preserve"> </w:t>
      </w:r>
      <w:r w:rsidRPr="00A42537">
        <w:t>trafikbrottslagen för Åland</w:t>
      </w:r>
      <w:bookmarkEnd w:id="0"/>
    </w:p>
    <w:p w14:paraId="10177529" w14:textId="4894CEC8" w:rsidR="00843B77" w:rsidRPr="00843B77" w:rsidRDefault="00843B77" w:rsidP="000D6C46">
      <w:pPr>
        <w:pStyle w:val="ANormal"/>
      </w:pPr>
    </w:p>
    <w:p w14:paraId="0E791AA3" w14:textId="6B238CEB" w:rsidR="00843B77" w:rsidRDefault="00843B77" w:rsidP="00843B77">
      <w:pPr>
        <w:pStyle w:val="ANormal"/>
      </w:pPr>
      <w:r w:rsidRPr="004B0F85">
        <w:tab/>
      </w:r>
      <w:r>
        <w:t xml:space="preserve">I enlighet med lagtingets beslut </w:t>
      </w:r>
      <w:r w:rsidRPr="00A42537">
        <w:rPr>
          <w:b/>
          <w:bCs/>
        </w:rPr>
        <w:t>ändras</w:t>
      </w:r>
      <w:r>
        <w:t xml:space="preserve"> 12</w:t>
      </w:r>
      <w:r w:rsidR="00DB5F2E">
        <w:t> §</w:t>
      </w:r>
      <w:r>
        <w:t xml:space="preserve"> t</w:t>
      </w:r>
      <w:r w:rsidRPr="00A42537">
        <w:t>rafikbrottslag</w:t>
      </w:r>
      <w:r>
        <w:t>en</w:t>
      </w:r>
      <w:r w:rsidRPr="00A42537">
        <w:t xml:space="preserve"> (2023:109) för Åland</w:t>
      </w:r>
      <w:r>
        <w:t xml:space="preserve"> som följer:</w:t>
      </w:r>
    </w:p>
    <w:p w14:paraId="6EF66090" w14:textId="77777777" w:rsidR="00843B77" w:rsidRPr="00843B77" w:rsidRDefault="00843B77" w:rsidP="00843B77">
      <w:pPr>
        <w:pStyle w:val="ANormal"/>
      </w:pPr>
    </w:p>
    <w:p w14:paraId="7CE356C4" w14:textId="77777777" w:rsidR="00843B77" w:rsidRPr="00843B77" w:rsidRDefault="00843B77" w:rsidP="00843B77">
      <w:pPr>
        <w:pStyle w:val="ANormal"/>
      </w:pPr>
    </w:p>
    <w:tbl>
      <w:tblPr>
        <w:tblW w:w="5000" w:type="pct"/>
        <w:tblLayout w:type="fixed"/>
        <w:tblCellMar>
          <w:left w:w="0" w:type="dxa"/>
          <w:right w:w="0" w:type="dxa"/>
        </w:tblCellMar>
        <w:tblLook w:val="0000" w:firstRow="0" w:lastRow="0" w:firstColumn="0" w:lastColumn="0" w:noHBand="0" w:noVBand="0"/>
      </w:tblPr>
      <w:tblGrid>
        <w:gridCol w:w="3798"/>
        <w:gridCol w:w="228"/>
        <w:gridCol w:w="3798"/>
      </w:tblGrid>
      <w:tr w:rsidR="00843B77" w14:paraId="79D89744" w14:textId="77777777" w:rsidTr="00DB5F2E">
        <w:tc>
          <w:tcPr>
            <w:tcW w:w="2427" w:type="pct"/>
          </w:tcPr>
          <w:p w14:paraId="3884911E" w14:textId="77777777" w:rsidR="00843B77" w:rsidRDefault="00843B77">
            <w:pPr>
              <w:pStyle w:val="xCelltext"/>
              <w:jc w:val="center"/>
            </w:pPr>
            <w:r>
              <w:t>Gällande lydelse</w:t>
            </w:r>
          </w:p>
        </w:tc>
        <w:tc>
          <w:tcPr>
            <w:tcW w:w="146" w:type="pct"/>
          </w:tcPr>
          <w:p w14:paraId="50C005BD" w14:textId="77777777" w:rsidR="00843B77" w:rsidRDefault="00843B77">
            <w:pPr>
              <w:pStyle w:val="xCelltext"/>
              <w:jc w:val="center"/>
            </w:pPr>
          </w:p>
        </w:tc>
        <w:tc>
          <w:tcPr>
            <w:tcW w:w="2427" w:type="pct"/>
          </w:tcPr>
          <w:p w14:paraId="71A8F554" w14:textId="77777777" w:rsidR="00843B77" w:rsidRDefault="00843B77">
            <w:pPr>
              <w:pStyle w:val="xCelltext"/>
              <w:jc w:val="center"/>
            </w:pPr>
            <w:r>
              <w:t>Föreslagen lydelse</w:t>
            </w:r>
          </w:p>
        </w:tc>
      </w:tr>
      <w:tr w:rsidR="00843B77" w14:paraId="6C64D26E" w14:textId="77777777" w:rsidTr="00DB5F2E">
        <w:tc>
          <w:tcPr>
            <w:tcW w:w="2427" w:type="pct"/>
          </w:tcPr>
          <w:p w14:paraId="0530005F" w14:textId="77777777" w:rsidR="00843B77" w:rsidRDefault="00843B77">
            <w:pPr>
              <w:pStyle w:val="ANormal"/>
            </w:pPr>
          </w:p>
          <w:p w14:paraId="14BCC40A" w14:textId="751B7FE3" w:rsidR="00843B77" w:rsidRDefault="00843B77" w:rsidP="00843B77">
            <w:pPr>
              <w:pStyle w:val="LagParagraf"/>
            </w:pPr>
            <w:r>
              <w:t>12</w:t>
            </w:r>
            <w:r w:rsidR="00DB5F2E">
              <w:t> §</w:t>
            </w:r>
          </w:p>
          <w:p w14:paraId="28B965FD" w14:textId="77777777" w:rsidR="00843B77" w:rsidRDefault="00843B77" w:rsidP="00843B77">
            <w:pPr>
              <w:pStyle w:val="LagPararubrik"/>
            </w:pPr>
            <w:bookmarkStart w:id="1" w:name="_Hlk209433796"/>
            <w:r>
              <w:t>Brott mot bestämmelser om taxitrafik</w:t>
            </w:r>
            <w:bookmarkEnd w:id="1"/>
          </w:p>
          <w:p w14:paraId="6B8A50C8" w14:textId="77D157DC" w:rsidR="00843B77" w:rsidRDefault="00843B77" w:rsidP="00843B77">
            <w:pPr>
              <w:pStyle w:val="ANormal"/>
            </w:pPr>
            <w:r>
              <w:tab/>
              <w:t xml:space="preserve">Den som uppsåtligen eller av oaktsamhet kör personbil i yrkesmässig persontrafik (taxi) utan giltigt </w:t>
            </w:r>
            <w:r w:rsidRPr="00843B77">
              <w:rPr>
                <w:i/>
                <w:iCs/>
              </w:rPr>
              <w:t>yrkeskörtillstånd</w:t>
            </w:r>
            <w:r>
              <w:t xml:space="preserve"> ska för </w:t>
            </w:r>
            <w:r w:rsidRPr="00843B77">
              <w:rPr>
                <w:i/>
                <w:iCs/>
              </w:rPr>
              <w:t>körkortsförseelse</w:t>
            </w:r>
            <w:r>
              <w:t xml:space="preserve"> dömas till böter.</w:t>
            </w:r>
          </w:p>
          <w:p w14:paraId="1D8AE8F2" w14:textId="47E0C39A" w:rsidR="00843B77" w:rsidRDefault="00843B77" w:rsidP="000D6C46">
            <w:pPr>
              <w:pStyle w:val="ANormal"/>
            </w:pPr>
          </w:p>
        </w:tc>
        <w:tc>
          <w:tcPr>
            <w:tcW w:w="146" w:type="pct"/>
          </w:tcPr>
          <w:p w14:paraId="75175ABC" w14:textId="77777777" w:rsidR="00843B77" w:rsidRDefault="00843B77">
            <w:pPr>
              <w:pStyle w:val="ANormal"/>
            </w:pPr>
          </w:p>
        </w:tc>
        <w:tc>
          <w:tcPr>
            <w:tcW w:w="2427" w:type="pct"/>
          </w:tcPr>
          <w:p w14:paraId="1C00E1CC" w14:textId="77777777" w:rsidR="00843B77" w:rsidRDefault="00843B77">
            <w:pPr>
              <w:pStyle w:val="ANormal"/>
            </w:pPr>
          </w:p>
          <w:p w14:paraId="6A7D43F8" w14:textId="75EA7FC4" w:rsidR="00843B77" w:rsidRDefault="00843B77" w:rsidP="00843B77">
            <w:pPr>
              <w:pStyle w:val="LagParagraf"/>
            </w:pPr>
            <w:r>
              <w:t>12</w:t>
            </w:r>
            <w:r w:rsidR="00DB5F2E">
              <w:t> §</w:t>
            </w:r>
          </w:p>
          <w:p w14:paraId="62A57C80" w14:textId="77777777" w:rsidR="00843B77" w:rsidRDefault="00843B77" w:rsidP="00843B77">
            <w:pPr>
              <w:pStyle w:val="LagPararubrik"/>
            </w:pPr>
            <w:r>
              <w:t>Brott mot bestämmelser om taxitrafik</w:t>
            </w:r>
          </w:p>
          <w:p w14:paraId="01A61A90" w14:textId="37425822" w:rsidR="00843B77" w:rsidRDefault="00843B77" w:rsidP="00843B77">
            <w:pPr>
              <w:pStyle w:val="ANormal"/>
            </w:pPr>
            <w:r>
              <w:tab/>
              <w:t xml:space="preserve">Den som uppsåtligen eller av oaktsamhet kör personbil i yrkesmässig persontrafik (taxi) utan giltigt </w:t>
            </w:r>
            <w:r w:rsidRPr="00843B77">
              <w:rPr>
                <w:b/>
                <w:bCs/>
              </w:rPr>
              <w:t>taxi</w:t>
            </w:r>
            <w:r w:rsidR="00B22EBF">
              <w:rPr>
                <w:b/>
                <w:bCs/>
              </w:rPr>
              <w:t>kort</w:t>
            </w:r>
            <w:r>
              <w:t xml:space="preserve"> ska för </w:t>
            </w:r>
            <w:r w:rsidRPr="00843B77">
              <w:rPr>
                <w:i/>
                <w:iCs/>
              </w:rPr>
              <w:t>körkortsförseelse</w:t>
            </w:r>
            <w:r>
              <w:t xml:space="preserve"> dömas till böter.</w:t>
            </w:r>
          </w:p>
          <w:p w14:paraId="68E3208E" w14:textId="6B4C559C" w:rsidR="00843B77" w:rsidRDefault="00843B77" w:rsidP="000D6C46">
            <w:pPr>
              <w:pStyle w:val="ANormal"/>
            </w:pPr>
          </w:p>
        </w:tc>
      </w:tr>
      <w:tr w:rsidR="000D6C46" w14:paraId="78BEA9C9" w14:textId="77777777" w:rsidTr="00DB5F2E">
        <w:tc>
          <w:tcPr>
            <w:tcW w:w="2427" w:type="pct"/>
          </w:tcPr>
          <w:p w14:paraId="4E154978" w14:textId="77777777" w:rsidR="000D6C46" w:rsidRDefault="000D6C46">
            <w:pPr>
              <w:pStyle w:val="ANormal"/>
            </w:pPr>
          </w:p>
        </w:tc>
        <w:tc>
          <w:tcPr>
            <w:tcW w:w="146" w:type="pct"/>
          </w:tcPr>
          <w:p w14:paraId="21B05052" w14:textId="77777777" w:rsidR="000D6C46" w:rsidRDefault="000D6C46">
            <w:pPr>
              <w:pStyle w:val="ANormal"/>
            </w:pPr>
          </w:p>
        </w:tc>
        <w:tc>
          <w:tcPr>
            <w:tcW w:w="2427" w:type="pct"/>
          </w:tcPr>
          <w:p w14:paraId="797BF4E4" w14:textId="77777777" w:rsidR="000D6C46" w:rsidRDefault="000D6C46">
            <w:pPr>
              <w:pStyle w:val="ANormal"/>
            </w:pPr>
          </w:p>
          <w:p w14:paraId="236ED3AE" w14:textId="77777777" w:rsidR="000D6C46" w:rsidRDefault="000D6C46" w:rsidP="000D6C46">
            <w:pPr>
              <w:pStyle w:val="ANormal"/>
              <w:jc w:val="center"/>
            </w:pPr>
            <w:hyperlink w:anchor="_top" w:tooltip="Klicka för att gå till toppen av dokumentet" w:history="1">
              <w:r>
                <w:rPr>
                  <w:rStyle w:val="Hyperlnk"/>
                </w:rPr>
                <w:t>__________________</w:t>
              </w:r>
            </w:hyperlink>
          </w:p>
          <w:p w14:paraId="6DBB6FA2" w14:textId="77777777" w:rsidR="000D6C46" w:rsidRDefault="000D6C46" w:rsidP="000D6C46">
            <w:pPr>
              <w:pStyle w:val="ANormal"/>
            </w:pPr>
          </w:p>
          <w:p w14:paraId="4AB6873F" w14:textId="77777777" w:rsidR="000D6C46" w:rsidRDefault="000D6C46" w:rsidP="000D6C46">
            <w:pPr>
              <w:pStyle w:val="ANormal"/>
            </w:pPr>
            <w:r>
              <w:tab/>
            </w:r>
            <w:r w:rsidRPr="00945026">
              <w:t>Denna lag träder i kraft den</w:t>
            </w:r>
          </w:p>
          <w:p w14:paraId="576F5D38" w14:textId="77777777" w:rsidR="000D6C46" w:rsidRDefault="000D6C46" w:rsidP="000D6C46">
            <w:pPr>
              <w:pStyle w:val="ANormal"/>
              <w:jc w:val="center"/>
            </w:pPr>
            <w:hyperlink w:anchor="_top" w:tooltip="Klicka för att gå till toppen av dokumentet" w:history="1">
              <w:r>
                <w:rPr>
                  <w:rStyle w:val="Hyperlnk"/>
                </w:rPr>
                <w:t>__________________</w:t>
              </w:r>
            </w:hyperlink>
          </w:p>
          <w:p w14:paraId="04061776" w14:textId="77777777" w:rsidR="000D6C46" w:rsidRDefault="000D6C46">
            <w:pPr>
              <w:pStyle w:val="ANormal"/>
            </w:pPr>
          </w:p>
        </w:tc>
      </w:tr>
    </w:tbl>
    <w:p w14:paraId="0224F01F" w14:textId="77777777" w:rsidR="00C74E7A" w:rsidRDefault="00C74E7A" w:rsidP="00C74E7A">
      <w:pPr>
        <w:pStyle w:val="ANormal"/>
      </w:pPr>
    </w:p>
    <w:p w14:paraId="30708C83" w14:textId="77777777" w:rsidR="000D6C46" w:rsidRDefault="000D6C46">
      <w:pPr>
        <w:pStyle w:val="ANormal"/>
        <w:jc w:val="center"/>
      </w:pPr>
      <w:hyperlink w:anchor="_top" w:tooltip="Klicka för att gå till toppen av dokumentet" w:history="1">
        <w:r>
          <w:rPr>
            <w:rStyle w:val="Hyperlnk"/>
          </w:rPr>
          <w:t>__________________</w:t>
        </w:r>
      </w:hyperlink>
    </w:p>
    <w:p w14:paraId="3C18AFB4" w14:textId="77777777" w:rsidR="000D6C46" w:rsidRDefault="000D6C46"/>
    <w:p w14:paraId="6C61E8E2" w14:textId="1DC8D178" w:rsidR="000D6C46" w:rsidRDefault="000D6C46">
      <w:pPr>
        <w:rPr>
          <w:sz w:val="22"/>
          <w:szCs w:val="20"/>
        </w:rPr>
      </w:pPr>
      <w:r>
        <w:br w:type="page"/>
      </w:r>
    </w:p>
    <w:p w14:paraId="00C6A886" w14:textId="055F308A" w:rsidR="00843B77" w:rsidRPr="00843B77" w:rsidRDefault="00843B77" w:rsidP="00843B77">
      <w:pPr>
        <w:pStyle w:val="ANormal"/>
      </w:pPr>
      <w:r w:rsidRPr="00843B77">
        <w:lastRenderedPageBreak/>
        <w:t>3.</w:t>
      </w:r>
    </w:p>
    <w:p w14:paraId="51CDFAE6" w14:textId="77777777" w:rsidR="00843B77" w:rsidRPr="00A42537" w:rsidRDefault="00843B77" w:rsidP="00843B77">
      <w:pPr>
        <w:pStyle w:val="LagHuvRubr"/>
        <w:rPr>
          <w:b w:val="0"/>
          <w:bCs w:val="0"/>
        </w:rPr>
      </w:pPr>
      <w:bookmarkStart w:id="2" w:name="_Toc239846319"/>
      <w:r w:rsidRPr="00843B77">
        <w:t>L A N D S K A P S L A G</w:t>
      </w:r>
      <w:r w:rsidRPr="00843B77">
        <w:br/>
      </w:r>
      <w:r w:rsidRPr="00A42537">
        <w:t xml:space="preserve">om ändring av </w:t>
      </w:r>
      <w:bookmarkStart w:id="3" w:name="_Hlk209016635"/>
      <w:r>
        <w:t>körkorts</w:t>
      </w:r>
      <w:r w:rsidRPr="00A42537">
        <w:t>lagen för Åland</w:t>
      </w:r>
      <w:bookmarkEnd w:id="2"/>
      <w:bookmarkEnd w:id="3"/>
    </w:p>
    <w:p w14:paraId="661F3380" w14:textId="77777777" w:rsidR="00843B77" w:rsidRPr="00A42537" w:rsidRDefault="00843B77" w:rsidP="00843B77">
      <w:pPr>
        <w:pStyle w:val="ANormal"/>
      </w:pPr>
    </w:p>
    <w:p w14:paraId="5DAF2BD9" w14:textId="2242861A" w:rsidR="00B22EBF" w:rsidRDefault="00B22EBF" w:rsidP="00B22EBF">
      <w:pPr>
        <w:pStyle w:val="ANormal"/>
      </w:pPr>
      <w:r w:rsidRPr="0003235E">
        <w:tab/>
        <w:t>I enlighet med lagtingets beslut</w:t>
      </w:r>
    </w:p>
    <w:p w14:paraId="24320025" w14:textId="3F3CCAD9" w:rsidR="00B22EBF" w:rsidRDefault="00B22EBF" w:rsidP="00B22EBF">
      <w:pPr>
        <w:pStyle w:val="ANormal"/>
      </w:pPr>
      <w:r>
        <w:tab/>
      </w:r>
      <w:r w:rsidRPr="0003235E">
        <w:rPr>
          <w:b/>
          <w:bCs/>
        </w:rPr>
        <w:t>ändras</w:t>
      </w:r>
      <w:r w:rsidRPr="0003235E">
        <w:t xml:space="preserve"> </w:t>
      </w:r>
      <w:bookmarkStart w:id="4" w:name="_Hlk209016650"/>
      <w:r w:rsidRPr="0003235E">
        <w:t>3</w:t>
      </w:r>
      <w:r w:rsidR="00DB5F2E">
        <w:t> §</w:t>
      </w:r>
      <w:r w:rsidRPr="0003235E">
        <w:t xml:space="preserve"> 1 och 3</w:t>
      </w:r>
      <w:r>
        <w:t> mom.</w:t>
      </w:r>
      <w:r w:rsidRPr="0003235E">
        <w:t>, 35</w:t>
      </w:r>
      <w:r w:rsidR="00DB5F2E">
        <w:t> §</w:t>
      </w:r>
      <w:r w:rsidRPr="0003235E">
        <w:t xml:space="preserve"> 2</w:t>
      </w:r>
      <w:r>
        <w:t> mom.</w:t>
      </w:r>
      <w:r w:rsidRPr="0003235E">
        <w:t xml:space="preserve"> 38</w:t>
      </w:r>
      <w:r w:rsidR="00DB5F2E">
        <w:t xml:space="preserve"> </w:t>
      </w:r>
      <w:r w:rsidR="00DB5F2E" w:rsidRPr="00CD7C45">
        <w:t>och</w:t>
      </w:r>
      <w:r w:rsidRPr="0003235E">
        <w:t xml:space="preserve"> 39</w:t>
      </w:r>
      <w:r w:rsidR="00DB5F2E">
        <w:t> §</w:t>
      </w:r>
      <w:r w:rsidRPr="0003235E">
        <w:t>§, 66</w:t>
      </w:r>
      <w:r w:rsidR="00DB5F2E">
        <w:t> §</w:t>
      </w:r>
      <w:r w:rsidRPr="0003235E">
        <w:t xml:space="preserve"> 1</w:t>
      </w:r>
      <w:r>
        <w:t> mom.</w:t>
      </w:r>
      <w:r w:rsidRPr="0003235E">
        <w:t xml:space="preserve"> b</w:t>
      </w:r>
      <w:r w:rsidR="00DB5F2E">
        <w:t> </w:t>
      </w:r>
      <w:r w:rsidRPr="0003235E">
        <w:t>punkten körkortslagen (2015:88) för Åland, av dessa bestämmelser 3</w:t>
      </w:r>
      <w:r w:rsidR="00DB5F2E">
        <w:t> §</w:t>
      </w:r>
      <w:r w:rsidRPr="0003235E">
        <w:t xml:space="preserve"> 1</w:t>
      </w:r>
      <w:r>
        <w:t> mom.</w:t>
      </w:r>
      <w:r w:rsidRPr="0003235E">
        <w:t xml:space="preserve"> sådant det lyder i landskapslag</w:t>
      </w:r>
      <w:r>
        <w:t>en</w:t>
      </w:r>
      <w:r w:rsidRPr="0003235E">
        <w:t xml:space="preserve"> 2019/61, 35</w:t>
      </w:r>
      <w:r w:rsidR="00DB5F2E">
        <w:t> §</w:t>
      </w:r>
      <w:r w:rsidRPr="0003235E">
        <w:t xml:space="preserve"> 2</w:t>
      </w:r>
      <w:r>
        <w:t> mom.</w:t>
      </w:r>
      <w:r w:rsidRPr="0003235E">
        <w:t xml:space="preserve"> sådant det lyder i landskapslag</w:t>
      </w:r>
      <w:r>
        <w:t>en</w:t>
      </w:r>
      <w:r w:rsidRPr="0003235E">
        <w:t xml:space="preserve"> 2019/91, 38</w:t>
      </w:r>
      <w:r w:rsidR="00CD7C45">
        <w:t xml:space="preserve"> §</w:t>
      </w:r>
      <w:r>
        <w:t> och</w:t>
      </w:r>
      <w:r w:rsidRPr="0003235E">
        <w:t xml:space="preserve"> 39</w:t>
      </w:r>
      <w:r w:rsidR="00DB5F2E">
        <w:t> §</w:t>
      </w:r>
      <w:r w:rsidRPr="0003235E">
        <w:t xml:space="preserve"> 1</w:t>
      </w:r>
      <w:r>
        <w:t> mom.</w:t>
      </w:r>
      <w:r w:rsidRPr="0003235E">
        <w:t xml:space="preserve"> sådana de lyder i landskapslag</w:t>
      </w:r>
      <w:r>
        <w:t>en</w:t>
      </w:r>
      <w:r w:rsidRPr="0003235E">
        <w:t xml:space="preserve"> 2023/112 och 66</w:t>
      </w:r>
      <w:r w:rsidR="00DB5F2E">
        <w:t> §</w:t>
      </w:r>
      <w:r w:rsidRPr="0003235E">
        <w:t xml:space="preserve"> 1</w:t>
      </w:r>
      <w:r>
        <w:t> mom.</w:t>
      </w:r>
      <w:r w:rsidRPr="0003235E">
        <w:t xml:space="preserve"> b</w:t>
      </w:r>
      <w:r w:rsidR="00263704">
        <w:t> </w:t>
      </w:r>
      <w:r w:rsidRPr="0003235E">
        <w:t>punkten sådan de</w:t>
      </w:r>
      <w:r>
        <w:t>n</w:t>
      </w:r>
      <w:r w:rsidRPr="0003235E">
        <w:t xml:space="preserve"> lyder i landskapslag</w:t>
      </w:r>
      <w:r>
        <w:t>en</w:t>
      </w:r>
      <w:r w:rsidRPr="0003235E">
        <w:t xml:space="preserve"> 20</w:t>
      </w:r>
      <w:r>
        <w:t>25</w:t>
      </w:r>
      <w:r w:rsidRPr="0003235E">
        <w:t>/</w:t>
      </w:r>
      <w:r>
        <w:t>44</w:t>
      </w:r>
      <w:r w:rsidRPr="0003235E">
        <w:t xml:space="preserve"> </w:t>
      </w:r>
      <w:r>
        <w:t>samt</w:t>
      </w:r>
    </w:p>
    <w:p w14:paraId="2D3C5CE4" w14:textId="28997A2C" w:rsidR="00B22EBF" w:rsidRPr="0003235E" w:rsidRDefault="00B22EBF" w:rsidP="00B22EBF">
      <w:pPr>
        <w:pStyle w:val="ANormal"/>
      </w:pPr>
      <w:r>
        <w:tab/>
      </w:r>
      <w:r w:rsidRPr="00D4208C">
        <w:rPr>
          <w:b/>
          <w:bCs/>
        </w:rPr>
        <w:t>fogas</w:t>
      </w:r>
      <w:r>
        <w:t xml:space="preserve"> till lagen en ny 38a</w:t>
      </w:r>
      <w:r w:rsidR="00DB5F2E">
        <w:t> §</w:t>
      </w:r>
      <w:r>
        <w:t xml:space="preserve"> </w:t>
      </w:r>
      <w:r w:rsidRPr="0003235E">
        <w:t>som följer:</w:t>
      </w:r>
    </w:p>
    <w:bookmarkEnd w:id="4"/>
    <w:p w14:paraId="7FE6D6AA" w14:textId="1C8DE6B6" w:rsidR="00843B77" w:rsidRDefault="00843B77" w:rsidP="00843B77">
      <w:pPr>
        <w:pStyle w:val="ANormal"/>
      </w:pPr>
    </w:p>
    <w:p w14:paraId="311D409F" w14:textId="77777777" w:rsidR="00843B77" w:rsidRPr="00843B77" w:rsidRDefault="00843B77" w:rsidP="00843B77">
      <w:pPr>
        <w:pStyle w:val="ANormal"/>
      </w:pPr>
    </w:p>
    <w:tbl>
      <w:tblPr>
        <w:tblW w:w="5000" w:type="pct"/>
        <w:tblLayout w:type="fixed"/>
        <w:tblCellMar>
          <w:left w:w="0" w:type="dxa"/>
          <w:right w:w="0" w:type="dxa"/>
        </w:tblCellMar>
        <w:tblLook w:val="0000" w:firstRow="0" w:lastRow="0" w:firstColumn="0" w:lastColumn="0" w:noHBand="0" w:noVBand="0"/>
      </w:tblPr>
      <w:tblGrid>
        <w:gridCol w:w="3798"/>
        <w:gridCol w:w="228"/>
        <w:gridCol w:w="3798"/>
      </w:tblGrid>
      <w:tr w:rsidR="00843B77" w14:paraId="53A632C7" w14:textId="77777777" w:rsidTr="00D45A4E">
        <w:tc>
          <w:tcPr>
            <w:tcW w:w="2427" w:type="pct"/>
          </w:tcPr>
          <w:p w14:paraId="4A44D71F" w14:textId="77777777" w:rsidR="00843B77" w:rsidRDefault="00843B77">
            <w:pPr>
              <w:pStyle w:val="xCelltext"/>
              <w:jc w:val="center"/>
            </w:pPr>
            <w:r>
              <w:t>Gällande lydelse</w:t>
            </w:r>
          </w:p>
        </w:tc>
        <w:tc>
          <w:tcPr>
            <w:tcW w:w="146" w:type="pct"/>
          </w:tcPr>
          <w:p w14:paraId="4DFDA56A" w14:textId="77777777" w:rsidR="00843B77" w:rsidRDefault="00843B77">
            <w:pPr>
              <w:pStyle w:val="xCelltext"/>
              <w:jc w:val="center"/>
            </w:pPr>
          </w:p>
        </w:tc>
        <w:tc>
          <w:tcPr>
            <w:tcW w:w="2427" w:type="pct"/>
          </w:tcPr>
          <w:p w14:paraId="16BFB597" w14:textId="77777777" w:rsidR="00843B77" w:rsidRDefault="00843B77">
            <w:pPr>
              <w:pStyle w:val="xCelltext"/>
              <w:jc w:val="center"/>
            </w:pPr>
            <w:r>
              <w:t>Föreslagen lydelse</w:t>
            </w:r>
          </w:p>
        </w:tc>
      </w:tr>
      <w:tr w:rsidR="00843B77" w14:paraId="7AAA9423" w14:textId="77777777" w:rsidTr="00D45A4E">
        <w:tc>
          <w:tcPr>
            <w:tcW w:w="2427" w:type="pct"/>
          </w:tcPr>
          <w:p w14:paraId="29F6DCBA" w14:textId="77777777" w:rsidR="00843B77" w:rsidRDefault="00843B77">
            <w:pPr>
              <w:pStyle w:val="ANormal"/>
            </w:pPr>
          </w:p>
          <w:p w14:paraId="434ED617" w14:textId="239D597E" w:rsidR="00843B77" w:rsidRDefault="00843B77" w:rsidP="00843B77">
            <w:pPr>
              <w:pStyle w:val="LagParagraf"/>
            </w:pPr>
            <w:r>
              <w:t>3</w:t>
            </w:r>
            <w:r w:rsidR="00DB5F2E">
              <w:t> §</w:t>
            </w:r>
          </w:p>
          <w:p w14:paraId="42780314" w14:textId="77777777" w:rsidR="00843B77" w:rsidRDefault="00843B77" w:rsidP="00843B77">
            <w:pPr>
              <w:pStyle w:val="LagPararubrik"/>
            </w:pPr>
            <w:r>
              <w:t>Yrkesmässig trafik</w:t>
            </w:r>
          </w:p>
          <w:p w14:paraId="111ADE20" w14:textId="1ACD6352" w:rsidR="00843B77" w:rsidRDefault="00843B77" w:rsidP="00843B77">
            <w:pPr>
              <w:pStyle w:val="ANormal"/>
            </w:pPr>
            <w:r>
              <w:tab/>
            </w:r>
            <w:r w:rsidRPr="002430D1">
              <w:t xml:space="preserve">Bestämmelser om yrkesmässig trafik finns i landskapslagen </w:t>
            </w:r>
            <w:r w:rsidRPr="00263704">
              <w:t>(1976:33)</w:t>
            </w:r>
            <w:r w:rsidRPr="002430D1">
              <w:t xml:space="preserve"> om yrkesmässig trafik och landskapslagen (2019:60) om ordnande av kollektivtrafiktjänster. Bestämmelser om transport av farliga ämnen finns i landskapslagen (1976:34) om tillämpning i landskapet Åland av riksförfattningar om transport av farliga ämnen.</w:t>
            </w:r>
          </w:p>
          <w:p w14:paraId="4EC82C85" w14:textId="2FFCCB0F" w:rsidR="00843B77" w:rsidRDefault="00843B77" w:rsidP="00843B77">
            <w:pPr>
              <w:pStyle w:val="ANormal"/>
            </w:pPr>
            <w:r>
              <w:t xml:space="preserve">- - - - - - - - - - - - - - - - - - - - - - - - - - - - - - </w:t>
            </w:r>
          </w:p>
          <w:p w14:paraId="7CECA04E" w14:textId="77777777" w:rsidR="00843B77" w:rsidRDefault="00843B77" w:rsidP="002D1AEF">
            <w:pPr>
              <w:pStyle w:val="ANormal"/>
            </w:pPr>
            <w:r>
              <w:tab/>
              <w:t xml:space="preserve">Dessutom finns bestämmelser om </w:t>
            </w:r>
            <w:r w:rsidRPr="00263704">
              <w:t>yrkeskörtillstånd</w:t>
            </w:r>
            <w:r>
              <w:t xml:space="preserve"> i 5</w:t>
            </w:r>
            <w:r w:rsidR="000D6C46">
              <w:t> kap.</w:t>
            </w:r>
            <w:r>
              <w:t xml:space="preserve"> i denna lag.</w:t>
            </w:r>
          </w:p>
          <w:p w14:paraId="7E7E9CA4" w14:textId="3CB69593" w:rsidR="000D6C46" w:rsidRDefault="000D6C46" w:rsidP="002D1AEF">
            <w:pPr>
              <w:pStyle w:val="ANormal"/>
            </w:pPr>
          </w:p>
        </w:tc>
        <w:tc>
          <w:tcPr>
            <w:tcW w:w="146" w:type="pct"/>
          </w:tcPr>
          <w:p w14:paraId="5A4C2DF2" w14:textId="77777777" w:rsidR="00843B77" w:rsidRDefault="00843B77">
            <w:pPr>
              <w:pStyle w:val="ANormal"/>
            </w:pPr>
          </w:p>
        </w:tc>
        <w:tc>
          <w:tcPr>
            <w:tcW w:w="2427" w:type="pct"/>
          </w:tcPr>
          <w:p w14:paraId="378B8C2F" w14:textId="77777777" w:rsidR="00843B77" w:rsidRDefault="00843B77">
            <w:pPr>
              <w:pStyle w:val="ANormal"/>
            </w:pPr>
          </w:p>
          <w:p w14:paraId="0E664EEC" w14:textId="2EE1BFEE" w:rsidR="00843B77" w:rsidRDefault="00843B77" w:rsidP="00843B77">
            <w:pPr>
              <w:pStyle w:val="LagParagraf"/>
            </w:pPr>
            <w:r>
              <w:t>3</w:t>
            </w:r>
            <w:r w:rsidR="00DB5F2E">
              <w:t> §</w:t>
            </w:r>
          </w:p>
          <w:p w14:paraId="05EE7586" w14:textId="77777777" w:rsidR="00843B77" w:rsidRDefault="00843B77" w:rsidP="00843B77">
            <w:pPr>
              <w:pStyle w:val="LagPararubrik"/>
            </w:pPr>
            <w:r>
              <w:t>Yrkesmässig trafik</w:t>
            </w:r>
          </w:p>
          <w:p w14:paraId="5A3F508A" w14:textId="77777777" w:rsidR="00F717D2" w:rsidRPr="0003235E" w:rsidRDefault="00843B77" w:rsidP="00F717D2">
            <w:pPr>
              <w:pStyle w:val="ANormal"/>
            </w:pPr>
            <w:r>
              <w:tab/>
            </w:r>
            <w:r w:rsidRPr="002430D1">
              <w:t>Bestämmelser om yrkesmässig trafik finns i landskapslagen (</w:t>
            </w:r>
            <w:proofErr w:type="spellStart"/>
            <w:r w:rsidRPr="00843B77">
              <w:rPr>
                <w:b/>
                <w:bCs/>
              </w:rPr>
              <w:t>xx:xx</w:t>
            </w:r>
            <w:proofErr w:type="spellEnd"/>
            <w:r w:rsidRPr="002430D1">
              <w:t xml:space="preserve">) om yrkesmässig trafik och </w:t>
            </w:r>
            <w:r w:rsidRPr="00843B77">
              <w:rPr>
                <w:b/>
                <w:bCs/>
              </w:rPr>
              <w:t>i</w:t>
            </w:r>
            <w:r>
              <w:t xml:space="preserve"> </w:t>
            </w:r>
            <w:r w:rsidRPr="002430D1">
              <w:t xml:space="preserve">landskapslagen (2019:60) om ordnande av kollektivtrafiktjänster. </w:t>
            </w:r>
            <w:r w:rsidR="00F717D2" w:rsidRPr="0003235E">
              <w:t xml:space="preserve">Bestämmelser om transport av farliga ämnen finns i </w:t>
            </w:r>
            <w:r w:rsidR="00F717D2" w:rsidRPr="00F717D2">
              <w:rPr>
                <w:b/>
                <w:bCs/>
              </w:rPr>
              <w:t>landskapslagen (2024:83) om tillämpning på Åland av lagen om transport av farliga ämnen.</w:t>
            </w:r>
          </w:p>
          <w:p w14:paraId="56097563" w14:textId="4A019FB0" w:rsidR="00843B77" w:rsidRDefault="00843B77" w:rsidP="00843B77">
            <w:pPr>
              <w:pStyle w:val="ANormal"/>
            </w:pPr>
            <w:r>
              <w:t xml:space="preserve">- - - - - - - - - - - - - - - - - - - - - - - - - - - - - - </w:t>
            </w:r>
          </w:p>
          <w:p w14:paraId="4679377E" w14:textId="505533F1" w:rsidR="00843B77" w:rsidRDefault="00843B77" w:rsidP="00C74E7A">
            <w:pPr>
              <w:pStyle w:val="ANormal"/>
            </w:pPr>
            <w:r>
              <w:tab/>
              <w:t xml:space="preserve">Dessutom finns bestämmelser om </w:t>
            </w:r>
            <w:r w:rsidRPr="00843B77">
              <w:rPr>
                <w:b/>
                <w:bCs/>
              </w:rPr>
              <w:t>taxi</w:t>
            </w:r>
            <w:r w:rsidR="00B22EBF">
              <w:rPr>
                <w:b/>
                <w:bCs/>
              </w:rPr>
              <w:t>kort</w:t>
            </w:r>
            <w:r>
              <w:t xml:space="preserve"> i 5</w:t>
            </w:r>
            <w:r w:rsidR="000D6C46">
              <w:t> kap.</w:t>
            </w:r>
            <w:r>
              <w:t xml:space="preserve"> i denna lag.</w:t>
            </w:r>
          </w:p>
          <w:p w14:paraId="7F8DB6CB" w14:textId="482EB2F4" w:rsidR="000D6C46" w:rsidRDefault="000D6C46" w:rsidP="00C74E7A">
            <w:pPr>
              <w:pStyle w:val="ANormal"/>
            </w:pPr>
          </w:p>
        </w:tc>
      </w:tr>
      <w:tr w:rsidR="00843B77" w14:paraId="3B287076" w14:textId="77777777" w:rsidTr="00D45A4E">
        <w:tc>
          <w:tcPr>
            <w:tcW w:w="2427" w:type="pct"/>
          </w:tcPr>
          <w:p w14:paraId="7D01EF6F" w14:textId="77777777" w:rsidR="00843B77" w:rsidRDefault="00843B77">
            <w:pPr>
              <w:pStyle w:val="ANormal"/>
            </w:pPr>
          </w:p>
          <w:p w14:paraId="0D8824C5" w14:textId="28C07016" w:rsidR="00843B77" w:rsidRDefault="00843B77" w:rsidP="00843B77">
            <w:pPr>
              <w:pStyle w:val="LagParagraf"/>
            </w:pPr>
            <w:r>
              <w:t>35</w:t>
            </w:r>
            <w:r w:rsidR="00DB5F2E">
              <w:t> §</w:t>
            </w:r>
          </w:p>
          <w:p w14:paraId="3AF7458D" w14:textId="77777777" w:rsidR="00843B77" w:rsidRDefault="00843B77" w:rsidP="00843B77">
            <w:pPr>
              <w:pStyle w:val="LagPararubrik"/>
            </w:pPr>
            <w:r>
              <w:t>Ansökan om förnyelse eller ersättande av körkort</w:t>
            </w:r>
          </w:p>
          <w:p w14:paraId="3B33FD9A" w14:textId="2E13C05F" w:rsidR="00843B77" w:rsidRDefault="00843B77" w:rsidP="00843B77">
            <w:pPr>
              <w:pStyle w:val="ANormal"/>
            </w:pPr>
            <w:r>
              <w:t xml:space="preserve">- - - - - - - - - - - - - - - - - - - - - - - - - - - - - - </w:t>
            </w:r>
          </w:p>
          <w:p w14:paraId="2DE8B0BA" w14:textId="7656094D" w:rsidR="000D6C46" w:rsidRDefault="00843B77" w:rsidP="00843B77">
            <w:pPr>
              <w:pStyle w:val="ANormal"/>
            </w:pPr>
            <w:r>
              <w:tab/>
              <w:t xml:space="preserve">Om sökanden har fyllt 70 år ska ett högst två månader gammalt läkarutlåtande som visar att de medicinska kraven uppfylls, fogas till ansökan </w:t>
            </w:r>
            <w:r w:rsidR="003F47AD">
              <w:t>i stället</w:t>
            </w:r>
            <w:r>
              <w:t xml:space="preserve"> för en hälsodeklaration. Detsamma gäller om ansökan avser körkort i grupp 2 eller sökanden har </w:t>
            </w:r>
            <w:r w:rsidRPr="00263704">
              <w:t>yrkeskörtillstånd</w:t>
            </w:r>
            <w:r>
              <w:t xml:space="preserve"> och sökanden har fyllt 45 år eller fyller 45 år under det nya körkortets giltighetstid. Lider sökanden av något av de medicinska problem som nämns i 10</w:t>
            </w:r>
            <w:r w:rsidR="00DB5F2E">
              <w:t> §</w:t>
            </w:r>
            <w:r>
              <w:t xml:space="preserve"> kan polismyndigheten ålägga denne att lämna in ett läkarutlåtande.</w:t>
            </w:r>
          </w:p>
          <w:p w14:paraId="26D5574A" w14:textId="77777777" w:rsidR="00843B77" w:rsidRDefault="00843B77" w:rsidP="002D1AEF">
            <w:pPr>
              <w:pStyle w:val="ANormal"/>
            </w:pPr>
            <w:r>
              <w:t xml:space="preserve">- - - - - - - - - - - - - - - - - - - - - - - - - - - - - - </w:t>
            </w:r>
          </w:p>
          <w:p w14:paraId="4E4B64BE" w14:textId="11910AEB" w:rsidR="000D6C46" w:rsidRDefault="000D6C46" w:rsidP="002D1AEF">
            <w:pPr>
              <w:pStyle w:val="ANormal"/>
            </w:pPr>
          </w:p>
        </w:tc>
        <w:tc>
          <w:tcPr>
            <w:tcW w:w="146" w:type="pct"/>
          </w:tcPr>
          <w:p w14:paraId="3D64AAC2" w14:textId="77777777" w:rsidR="00843B77" w:rsidRDefault="00843B77">
            <w:pPr>
              <w:pStyle w:val="ANormal"/>
            </w:pPr>
          </w:p>
        </w:tc>
        <w:tc>
          <w:tcPr>
            <w:tcW w:w="2427" w:type="pct"/>
          </w:tcPr>
          <w:p w14:paraId="59F7B73B" w14:textId="77777777" w:rsidR="00843B77" w:rsidRDefault="00843B77">
            <w:pPr>
              <w:pStyle w:val="ANormal"/>
            </w:pPr>
          </w:p>
          <w:p w14:paraId="52680657" w14:textId="38DA6F11" w:rsidR="00843B77" w:rsidRDefault="00843B77" w:rsidP="00843B77">
            <w:pPr>
              <w:pStyle w:val="LagParagraf"/>
            </w:pPr>
            <w:r>
              <w:t>35</w:t>
            </w:r>
            <w:r w:rsidR="00DB5F2E">
              <w:t> §</w:t>
            </w:r>
          </w:p>
          <w:p w14:paraId="7BC80F31" w14:textId="77777777" w:rsidR="00843B77" w:rsidRDefault="00843B77" w:rsidP="00843B77">
            <w:pPr>
              <w:pStyle w:val="LagPararubrik"/>
            </w:pPr>
            <w:r>
              <w:t>Ansökan om förnyelse eller ersättande av körkort</w:t>
            </w:r>
          </w:p>
          <w:p w14:paraId="44FBD7F7" w14:textId="46C7D740" w:rsidR="00843B77" w:rsidRDefault="00843B77" w:rsidP="00843B77">
            <w:pPr>
              <w:pStyle w:val="ANormal"/>
            </w:pPr>
            <w:r>
              <w:t xml:space="preserve">- - - - - - - - - - - - - - - - - - - - - - - - - - - - - - </w:t>
            </w:r>
          </w:p>
          <w:p w14:paraId="56E6C2B8" w14:textId="6F7A546D" w:rsidR="005A6625" w:rsidRDefault="00843B77" w:rsidP="00843B77">
            <w:pPr>
              <w:pStyle w:val="ANormal"/>
            </w:pPr>
            <w:r>
              <w:tab/>
              <w:t xml:space="preserve">Om sökanden har fyllt 70 år ska ett högst två månader gammalt läkarutlåtande som visar att de medicinska kraven uppfylls, fogas till ansökan </w:t>
            </w:r>
            <w:r w:rsidR="003F47AD">
              <w:t>i stället</w:t>
            </w:r>
            <w:r>
              <w:t xml:space="preserve"> för en hälsodeklaration. Detsamma gäller om ansökan avser körkort i grupp 2 eller sökanden har </w:t>
            </w:r>
            <w:r w:rsidR="00C74E7A" w:rsidRPr="00C74E7A">
              <w:rPr>
                <w:b/>
                <w:bCs/>
              </w:rPr>
              <w:t>taxi</w:t>
            </w:r>
            <w:r w:rsidR="00B22EBF">
              <w:rPr>
                <w:b/>
                <w:bCs/>
              </w:rPr>
              <w:t>kort</w:t>
            </w:r>
            <w:r w:rsidR="00C74E7A">
              <w:t xml:space="preserve"> </w:t>
            </w:r>
            <w:r>
              <w:t>och sökanden har fyllt 45 år eller fyller 45 år under det nya körkortets giltighetstid. Lider sökanden av något av de medicinska problem som nämns i 10</w:t>
            </w:r>
            <w:r w:rsidR="00DB5F2E">
              <w:t> §</w:t>
            </w:r>
            <w:r>
              <w:t xml:space="preserve"> kan polismyndigheten ålägga denne att lämna in ett läkarutlåtande.</w:t>
            </w:r>
          </w:p>
          <w:p w14:paraId="1D4A9E5E" w14:textId="77777777" w:rsidR="00843B77" w:rsidRDefault="00843B77" w:rsidP="002D1AEF">
            <w:pPr>
              <w:pStyle w:val="ANormal"/>
            </w:pPr>
            <w:r>
              <w:t xml:space="preserve">- - - - - - - - - - - - - - - - - - - - - - - - - - - - - - </w:t>
            </w:r>
          </w:p>
          <w:p w14:paraId="0F3D3BB6" w14:textId="2B5BD79E" w:rsidR="000D6C46" w:rsidRDefault="000D6C46" w:rsidP="002D1AEF">
            <w:pPr>
              <w:pStyle w:val="ANormal"/>
            </w:pPr>
          </w:p>
        </w:tc>
      </w:tr>
      <w:tr w:rsidR="00843B77" w14:paraId="4D3951CB" w14:textId="77777777" w:rsidTr="00D45A4E">
        <w:tc>
          <w:tcPr>
            <w:tcW w:w="2427" w:type="pct"/>
          </w:tcPr>
          <w:p w14:paraId="5FA19960" w14:textId="77777777" w:rsidR="00843B77" w:rsidRDefault="00843B77">
            <w:pPr>
              <w:pStyle w:val="ANormal"/>
            </w:pPr>
          </w:p>
          <w:p w14:paraId="5585E80B" w14:textId="51A9C8D8" w:rsidR="00843B77" w:rsidRDefault="00843B77" w:rsidP="00843B77">
            <w:pPr>
              <w:pStyle w:val="LagParagraf"/>
            </w:pPr>
            <w:r>
              <w:t>38</w:t>
            </w:r>
            <w:r w:rsidR="00DB5F2E">
              <w:t> §</w:t>
            </w:r>
          </w:p>
          <w:p w14:paraId="0D23C49E" w14:textId="517E2AF6" w:rsidR="00843B77" w:rsidRDefault="002D1AEF" w:rsidP="00843B77">
            <w:pPr>
              <w:pStyle w:val="LagPararubrik"/>
            </w:pPr>
            <w:r>
              <w:t>Yrkesk</w:t>
            </w:r>
            <w:r w:rsidR="00843B77">
              <w:t>örtillstånd</w:t>
            </w:r>
          </w:p>
          <w:p w14:paraId="303A93FA" w14:textId="2166E64A" w:rsidR="00843B77" w:rsidRPr="00263704" w:rsidRDefault="00843B77" w:rsidP="00843B77">
            <w:pPr>
              <w:pStyle w:val="ANormal"/>
              <w:rPr>
                <w:strike/>
              </w:rPr>
            </w:pPr>
            <w:r w:rsidRPr="00263704">
              <w:tab/>
              <w:t>För att få köra personbil i yrkesmässig persontrafik (taxi) krävs, förutom ett giltigt körkort och att föraren har tillräcklig interaktionsförmåga och tillräckliga språk</w:t>
            </w:r>
            <w:r w:rsidR="00D42BD3" w:rsidRPr="00263704">
              <w:t>-</w:t>
            </w:r>
            <w:r w:rsidRPr="00263704">
              <w:t xml:space="preserve">kunskaper, ett </w:t>
            </w:r>
            <w:r w:rsidR="002D1AEF" w:rsidRPr="00263704">
              <w:t>yrkes</w:t>
            </w:r>
            <w:r w:rsidRPr="00263704">
              <w:t>körtillstånd utfärdat av polismyndigheten.</w:t>
            </w:r>
          </w:p>
          <w:p w14:paraId="524BA899" w14:textId="2F71B9C8" w:rsidR="00843B77" w:rsidRPr="00263704" w:rsidRDefault="00843B77" w:rsidP="00843B77">
            <w:pPr>
              <w:pStyle w:val="ANormal"/>
            </w:pPr>
            <w:r w:rsidRPr="00263704">
              <w:lastRenderedPageBreak/>
              <w:tab/>
            </w:r>
            <w:r w:rsidR="002D1AEF" w:rsidRPr="00263704">
              <w:t xml:space="preserve">Yrkeskörtillstånd </w:t>
            </w:r>
            <w:r w:rsidRPr="00263704">
              <w:t>får utfärdas till den som</w:t>
            </w:r>
          </w:p>
          <w:p w14:paraId="3B8FDA10" w14:textId="77777777" w:rsidR="00843B77" w:rsidRPr="00263704" w:rsidRDefault="00843B77" w:rsidP="00843B77">
            <w:pPr>
              <w:pStyle w:val="ANormal"/>
            </w:pPr>
            <w:r w:rsidRPr="00263704">
              <w:tab/>
              <w:t>1) har ett giltigt åländskt eller annat EES-körkort i kategori B och har haft det i minst två år,</w:t>
            </w:r>
          </w:p>
          <w:p w14:paraId="18AD618B" w14:textId="77777777" w:rsidR="00843B77" w:rsidRPr="00263704" w:rsidRDefault="00843B77" w:rsidP="00843B77">
            <w:pPr>
              <w:pStyle w:val="ANormal"/>
            </w:pPr>
            <w:r w:rsidRPr="00263704">
              <w:tab/>
              <w:t>2) har avlagt ett godkänt teoriprov för körtillstånd för taxi på polismyndigheten som visar att sökanden har tillräcklig lokalkännedom och kännedom om bestämmelserna om yrkesmässig persontrafik samt</w:t>
            </w:r>
          </w:p>
          <w:p w14:paraId="4E83E125" w14:textId="77777777" w:rsidR="00843B77" w:rsidRPr="00263704" w:rsidRDefault="00843B77" w:rsidP="00843B77">
            <w:pPr>
              <w:pStyle w:val="ANormal"/>
            </w:pPr>
            <w:r w:rsidRPr="00263704">
              <w:tab/>
              <w:t>3) uppfyller de medicinska krav som gäller för körkort i kategori D.</w:t>
            </w:r>
          </w:p>
          <w:p w14:paraId="34612581" w14:textId="0F1E82D1" w:rsidR="00843B77" w:rsidRPr="00263704" w:rsidRDefault="00843B77" w:rsidP="00843B77">
            <w:pPr>
              <w:pStyle w:val="ANormal"/>
            </w:pPr>
            <w:r w:rsidRPr="00263704">
              <w:tab/>
              <w:t xml:space="preserve">Polismyndigheten har rätt att kräva att en innehavare av </w:t>
            </w:r>
            <w:r w:rsidR="002D1AEF" w:rsidRPr="00263704">
              <w:t xml:space="preserve">yrkeskörtillstånd </w:t>
            </w:r>
            <w:r w:rsidRPr="00263704">
              <w:t>inom en viss tid visar upp ett läkarutlåtande om att de medicinska kraven uppfylls, om det finns skäl att misstänka att tillståndshavaren inte längre uppfyller de föreskrivna kraven. Ett körtillstånd för taxi gäller till dess innehavaren fyller 66 år. Därefter kan tillståndet förlängas. I sådana fall ges tillståndet en giltighet som motsvarar körkortets giltighetstid.</w:t>
            </w:r>
          </w:p>
          <w:p w14:paraId="0DE89045" w14:textId="50A68749" w:rsidR="00843B77" w:rsidRPr="00263704" w:rsidRDefault="00843B77" w:rsidP="00843B77">
            <w:pPr>
              <w:pStyle w:val="ANormal"/>
            </w:pPr>
            <w:r w:rsidRPr="00263704">
              <w:tab/>
            </w:r>
            <w:r w:rsidR="002D1AEF" w:rsidRPr="00263704">
              <w:t xml:space="preserve">Yrkeskörtillstånd </w:t>
            </w:r>
            <w:r w:rsidRPr="00263704">
              <w:t>får inte beviljas eller förlängas om</w:t>
            </w:r>
          </w:p>
          <w:p w14:paraId="2DF368B4" w14:textId="02DBC107" w:rsidR="00843B77" w:rsidRPr="00263704" w:rsidRDefault="00843B77" w:rsidP="00843B77">
            <w:pPr>
              <w:pStyle w:val="ANormal"/>
            </w:pPr>
            <w:r w:rsidRPr="00263704">
              <w:tab/>
              <w:t>1) sökanden under de fem år som föregår ansökan har gjort sig skyldig till följande brott enligt trafikbrottslagen för Åland: grovt äventyrande av trafiksäkerheten enligt 3</w:t>
            </w:r>
            <w:r w:rsidR="00DB5F2E" w:rsidRPr="00263704">
              <w:t> §</w:t>
            </w:r>
            <w:r w:rsidRPr="00263704">
              <w:t>, rattfylleri enligt 4</w:t>
            </w:r>
            <w:r w:rsidR="00DB5F2E" w:rsidRPr="00263704">
              <w:t> §</w:t>
            </w:r>
            <w:r w:rsidRPr="00263704">
              <w:t>, grovt rattfylleri enligt 5</w:t>
            </w:r>
            <w:r w:rsidR="00DB5F2E" w:rsidRPr="00263704">
              <w:t> §</w:t>
            </w:r>
            <w:r w:rsidRPr="00263704">
              <w:t xml:space="preserve"> eller smitning enligt 8</w:t>
            </w:r>
            <w:r w:rsidR="00DB5F2E" w:rsidRPr="00263704">
              <w:t> §</w:t>
            </w:r>
            <w:r w:rsidRPr="00263704">
              <w:t>,</w:t>
            </w:r>
          </w:p>
          <w:p w14:paraId="6E049FB9" w14:textId="77777777" w:rsidR="00843B77" w:rsidRPr="00263704" w:rsidRDefault="00843B77" w:rsidP="00843B77">
            <w:pPr>
              <w:pStyle w:val="ANormal"/>
            </w:pPr>
            <w:r w:rsidRPr="00263704">
              <w:tab/>
              <w:t>2) sökanden under de fem år som föregår ansökan har gjort sig skyldig till brott mot liv eller hälsa, brott som annars utvisar våldsamt uppträdande, sexualbrott eller något annat brott som visar att sökanden är uppenbart olämplig som taxiförare eller</w:t>
            </w:r>
          </w:p>
          <w:p w14:paraId="668A37F1" w14:textId="7590CF1B" w:rsidR="00843B77" w:rsidRPr="00263704" w:rsidRDefault="00843B77">
            <w:pPr>
              <w:pStyle w:val="ANormal"/>
            </w:pPr>
            <w:r w:rsidRPr="00263704">
              <w:tab/>
              <w:t>3) en körförbudstid längre än en månad har löpt under det senaste året före ansökan med anledning av något annat brott som anges i 43</w:t>
            </w:r>
            <w:r w:rsidR="00DB5F2E" w:rsidRPr="00263704">
              <w:t> §</w:t>
            </w:r>
            <w:r w:rsidRPr="00263704">
              <w:t>.</w:t>
            </w:r>
          </w:p>
          <w:p w14:paraId="4DAC4AD3" w14:textId="30F9D03F" w:rsidR="000D6C46" w:rsidRDefault="000D6C46">
            <w:pPr>
              <w:pStyle w:val="ANormal"/>
            </w:pPr>
          </w:p>
        </w:tc>
        <w:tc>
          <w:tcPr>
            <w:tcW w:w="146" w:type="pct"/>
          </w:tcPr>
          <w:p w14:paraId="65BF6834" w14:textId="77777777" w:rsidR="00843B77" w:rsidRDefault="00843B77">
            <w:pPr>
              <w:pStyle w:val="ANormal"/>
            </w:pPr>
          </w:p>
        </w:tc>
        <w:tc>
          <w:tcPr>
            <w:tcW w:w="2427" w:type="pct"/>
          </w:tcPr>
          <w:p w14:paraId="4171D11D" w14:textId="77777777" w:rsidR="00843B77" w:rsidRDefault="00843B77">
            <w:pPr>
              <w:pStyle w:val="ANormal"/>
            </w:pPr>
          </w:p>
          <w:p w14:paraId="46702B5D" w14:textId="21527ED7" w:rsidR="00843B77" w:rsidRDefault="00843B77" w:rsidP="00843B77">
            <w:pPr>
              <w:pStyle w:val="LagParagraf"/>
            </w:pPr>
            <w:r>
              <w:t>38</w:t>
            </w:r>
            <w:r w:rsidR="00DB5F2E">
              <w:t> §</w:t>
            </w:r>
          </w:p>
          <w:p w14:paraId="583C62DB" w14:textId="33A4F7AA" w:rsidR="00843B77" w:rsidRPr="002D1AEF" w:rsidRDefault="004950A4" w:rsidP="00843B77">
            <w:pPr>
              <w:pStyle w:val="LagPararubrik"/>
              <w:rPr>
                <w:b/>
                <w:bCs/>
              </w:rPr>
            </w:pPr>
            <w:r>
              <w:rPr>
                <w:b/>
                <w:bCs/>
              </w:rPr>
              <w:t>T</w:t>
            </w:r>
            <w:r w:rsidR="00843B77" w:rsidRPr="002D1AEF">
              <w:rPr>
                <w:b/>
                <w:bCs/>
              </w:rPr>
              <w:t>axi</w:t>
            </w:r>
            <w:r>
              <w:rPr>
                <w:b/>
                <w:bCs/>
              </w:rPr>
              <w:t>kort</w:t>
            </w:r>
          </w:p>
          <w:p w14:paraId="1FA93DC2" w14:textId="7FF2C163" w:rsidR="00843B77" w:rsidRPr="004950A4" w:rsidRDefault="00843B77" w:rsidP="00843B77">
            <w:pPr>
              <w:pStyle w:val="ANormal"/>
              <w:rPr>
                <w:b/>
                <w:bCs/>
                <w:strike/>
              </w:rPr>
            </w:pPr>
            <w:r w:rsidRPr="004950A4">
              <w:rPr>
                <w:b/>
                <w:bCs/>
              </w:rPr>
              <w:tab/>
              <w:t>För att få köra personbil i yrkesmässig persontrafik (taxi) krävs, för</w:t>
            </w:r>
            <w:r w:rsidR="00263704">
              <w:rPr>
                <w:b/>
                <w:bCs/>
              </w:rPr>
              <w:t>-</w:t>
            </w:r>
            <w:r w:rsidRPr="004950A4">
              <w:rPr>
                <w:b/>
                <w:bCs/>
              </w:rPr>
              <w:t>utom ett giltigt körkort och att föraren har tillräcklig interaktionsförmåga och tillräckliga språkkunskaper, ett taxi</w:t>
            </w:r>
            <w:r w:rsidR="004950A4" w:rsidRPr="004950A4">
              <w:rPr>
                <w:b/>
                <w:bCs/>
              </w:rPr>
              <w:t>kort</w:t>
            </w:r>
            <w:r w:rsidRPr="004950A4">
              <w:rPr>
                <w:b/>
                <w:bCs/>
              </w:rPr>
              <w:t xml:space="preserve"> utfärdat av polismyndigheten.</w:t>
            </w:r>
          </w:p>
          <w:p w14:paraId="3AB2F8EB" w14:textId="730E68D5" w:rsidR="00843B77" w:rsidRPr="004950A4" w:rsidRDefault="00843B77" w:rsidP="00843B77">
            <w:pPr>
              <w:pStyle w:val="ANormal"/>
              <w:rPr>
                <w:b/>
                <w:bCs/>
              </w:rPr>
            </w:pPr>
            <w:r w:rsidRPr="004950A4">
              <w:rPr>
                <w:b/>
                <w:bCs/>
              </w:rPr>
              <w:lastRenderedPageBreak/>
              <w:tab/>
            </w:r>
            <w:r w:rsidR="004950A4" w:rsidRPr="004950A4">
              <w:rPr>
                <w:b/>
                <w:bCs/>
              </w:rPr>
              <w:t>T</w:t>
            </w:r>
            <w:r w:rsidRPr="004950A4">
              <w:rPr>
                <w:b/>
                <w:bCs/>
              </w:rPr>
              <w:t>axi</w:t>
            </w:r>
            <w:r w:rsidR="004950A4" w:rsidRPr="004950A4">
              <w:rPr>
                <w:b/>
                <w:bCs/>
              </w:rPr>
              <w:t>kort</w:t>
            </w:r>
            <w:r w:rsidRPr="004950A4">
              <w:rPr>
                <w:b/>
                <w:bCs/>
              </w:rPr>
              <w:t xml:space="preserve"> får utfärdas till den som</w:t>
            </w:r>
          </w:p>
          <w:p w14:paraId="50DB22A1" w14:textId="77777777" w:rsidR="004950A4" w:rsidRPr="004950A4" w:rsidRDefault="004950A4" w:rsidP="004950A4">
            <w:pPr>
              <w:pStyle w:val="ANormal"/>
              <w:rPr>
                <w:b/>
                <w:bCs/>
              </w:rPr>
            </w:pPr>
            <w:r w:rsidRPr="004950A4">
              <w:rPr>
                <w:b/>
                <w:bCs/>
              </w:rPr>
              <w:tab/>
              <w:t>1) har ett giltigt åländskt eller annat EES-körkort i kategori B och har haft det i minst två år,</w:t>
            </w:r>
          </w:p>
          <w:p w14:paraId="01CC6065" w14:textId="3B716CA6" w:rsidR="004950A4" w:rsidRPr="004950A4" w:rsidRDefault="004950A4" w:rsidP="004950A4">
            <w:pPr>
              <w:pStyle w:val="ANormal"/>
              <w:rPr>
                <w:b/>
                <w:bCs/>
              </w:rPr>
            </w:pPr>
            <w:r w:rsidRPr="004950A4">
              <w:rPr>
                <w:b/>
                <w:bCs/>
              </w:rPr>
              <w:tab/>
              <w:t>2) har klarat det teoriprov för taxiförare som avses i 38a</w:t>
            </w:r>
            <w:r w:rsidR="00DB5F2E">
              <w:rPr>
                <w:b/>
                <w:bCs/>
              </w:rPr>
              <w:t> §</w:t>
            </w:r>
            <w:r w:rsidRPr="004950A4">
              <w:rPr>
                <w:b/>
                <w:bCs/>
              </w:rPr>
              <w:t xml:space="preserve"> samt</w:t>
            </w:r>
          </w:p>
          <w:p w14:paraId="189AB75E" w14:textId="77777777" w:rsidR="004950A4" w:rsidRPr="004950A4" w:rsidRDefault="004950A4" w:rsidP="004950A4">
            <w:pPr>
              <w:pStyle w:val="ANormal"/>
              <w:rPr>
                <w:b/>
                <w:bCs/>
              </w:rPr>
            </w:pPr>
            <w:r w:rsidRPr="004950A4">
              <w:rPr>
                <w:b/>
                <w:bCs/>
              </w:rPr>
              <w:tab/>
              <w:t>3) uppfyller de medicinska krav som gäller för körkort i kategori D.</w:t>
            </w:r>
          </w:p>
          <w:p w14:paraId="02795F3B" w14:textId="77777777" w:rsidR="004950A4" w:rsidRPr="004950A4" w:rsidRDefault="004950A4" w:rsidP="004950A4">
            <w:pPr>
              <w:pStyle w:val="ANormal"/>
              <w:rPr>
                <w:b/>
                <w:bCs/>
              </w:rPr>
            </w:pPr>
            <w:r w:rsidRPr="004950A4">
              <w:rPr>
                <w:b/>
                <w:bCs/>
              </w:rPr>
              <w:tab/>
              <w:t>Ett taxikort utfärdas med en giltighetstid som motsvarar körkortets giltighetstid. Därefter ska tillståndet förnyas.</w:t>
            </w:r>
          </w:p>
          <w:p w14:paraId="054708E5" w14:textId="1EF1DF2A" w:rsidR="004950A4" w:rsidRPr="004950A4" w:rsidRDefault="004950A4" w:rsidP="004950A4">
            <w:pPr>
              <w:pStyle w:val="ANormal"/>
              <w:rPr>
                <w:b/>
                <w:bCs/>
              </w:rPr>
            </w:pPr>
            <w:r w:rsidRPr="004950A4">
              <w:rPr>
                <w:b/>
                <w:bCs/>
              </w:rPr>
              <w:tab/>
              <w:t>Om det finns skäl att misstänka att en taxiförare inte längre uppfyller de medicinska kraven kan polismyndigheten förordna denne att inom en viss tid lämna in ett utlåtande av en läkare eller en specialistläkare över att personen uppfyller de medicinska kraven.</w:t>
            </w:r>
          </w:p>
          <w:p w14:paraId="112CDDFD" w14:textId="77777777" w:rsidR="004950A4" w:rsidRPr="004950A4" w:rsidRDefault="004950A4" w:rsidP="004950A4">
            <w:pPr>
              <w:pStyle w:val="ANormal"/>
              <w:rPr>
                <w:b/>
                <w:bCs/>
              </w:rPr>
            </w:pPr>
            <w:r w:rsidRPr="0003235E">
              <w:tab/>
            </w:r>
            <w:r w:rsidRPr="004950A4">
              <w:rPr>
                <w:b/>
                <w:bCs/>
              </w:rPr>
              <w:t>Taxikort får inte beviljas eller förnyas om personen på det sätt som framgår av straffregistret under de senaste fem åren eller på det sätt som framgår av bötesregistret under de senaste tre åren som föregår ansökan har gjort sig skyldig till</w:t>
            </w:r>
          </w:p>
          <w:p w14:paraId="014CDE23" w14:textId="6BA97DF4" w:rsidR="004950A4" w:rsidRPr="004950A4" w:rsidRDefault="004950A4" w:rsidP="004950A4">
            <w:pPr>
              <w:pStyle w:val="ANormal"/>
              <w:rPr>
                <w:b/>
                <w:bCs/>
              </w:rPr>
            </w:pPr>
            <w:r w:rsidRPr="004950A4">
              <w:rPr>
                <w:b/>
                <w:bCs/>
              </w:rPr>
              <w:tab/>
              <w:t>1) något av följande brott enligt trafikbrottslagen för Åland: grovt äventyrande av trafiksäkerheten enligt 3</w:t>
            </w:r>
            <w:r w:rsidR="00DB5F2E">
              <w:rPr>
                <w:b/>
                <w:bCs/>
              </w:rPr>
              <w:t> §</w:t>
            </w:r>
            <w:r w:rsidRPr="004950A4">
              <w:rPr>
                <w:b/>
                <w:bCs/>
              </w:rPr>
              <w:t>, rattfylleri enligt 4</w:t>
            </w:r>
            <w:r w:rsidR="00DB5F2E">
              <w:rPr>
                <w:b/>
                <w:bCs/>
              </w:rPr>
              <w:t> §</w:t>
            </w:r>
            <w:r w:rsidRPr="004950A4">
              <w:rPr>
                <w:b/>
                <w:bCs/>
              </w:rPr>
              <w:t>, grovt rattfylleri enligt 5</w:t>
            </w:r>
            <w:r w:rsidR="00DB5F2E">
              <w:rPr>
                <w:b/>
                <w:bCs/>
              </w:rPr>
              <w:t> §</w:t>
            </w:r>
            <w:r w:rsidRPr="004950A4">
              <w:rPr>
                <w:b/>
                <w:bCs/>
              </w:rPr>
              <w:t>, smitning enligt 8</w:t>
            </w:r>
            <w:r w:rsidR="00DB5F2E">
              <w:rPr>
                <w:b/>
                <w:bCs/>
              </w:rPr>
              <w:t> §</w:t>
            </w:r>
            <w:r w:rsidRPr="004950A4">
              <w:rPr>
                <w:b/>
                <w:bCs/>
              </w:rPr>
              <w:t xml:space="preserve"> eller olovlig körning enligt 9</w:t>
            </w:r>
            <w:r w:rsidR="00DB5F2E">
              <w:rPr>
                <w:b/>
                <w:bCs/>
              </w:rPr>
              <w:t> §</w:t>
            </w:r>
            <w:r w:rsidRPr="004950A4">
              <w:rPr>
                <w:b/>
                <w:bCs/>
              </w:rPr>
              <w:t xml:space="preserve"> eller</w:t>
            </w:r>
          </w:p>
          <w:p w14:paraId="7CF2A7E2" w14:textId="43427CD2" w:rsidR="004950A4" w:rsidRPr="004950A4" w:rsidRDefault="004950A4" w:rsidP="004950A4">
            <w:pPr>
              <w:pStyle w:val="ANormal"/>
              <w:rPr>
                <w:b/>
                <w:bCs/>
              </w:rPr>
            </w:pPr>
            <w:r w:rsidRPr="004950A4">
              <w:rPr>
                <w:b/>
                <w:bCs/>
              </w:rPr>
              <w:tab/>
              <w:t>2) något av de brott som anges i 25</w:t>
            </w:r>
            <w:r w:rsidR="00DB5F2E">
              <w:rPr>
                <w:b/>
                <w:bCs/>
              </w:rPr>
              <w:t> §</w:t>
            </w:r>
            <w:r w:rsidRPr="004950A4">
              <w:rPr>
                <w:b/>
                <w:bCs/>
              </w:rPr>
              <w:t xml:space="preserve"> 3 mom. 1 och 2 punkten i lagen om transportservice (FFS 320/2017) eller något annat brott som motsvarar det som avses i detta mom. och som visar att sökanden är uppenbart olämplig som taxiförare.</w:t>
            </w:r>
          </w:p>
          <w:p w14:paraId="041F9662" w14:textId="77777777" w:rsidR="004950A4" w:rsidRPr="004950A4" w:rsidRDefault="004950A4" w:rsidP="004950A4">
            <w:pPr>
              <w:pStyle w:val="ANormal"/>
              <w:rPr>
                <w:b/>
                <w:bCs/>
              </w:rPr>
            </w:pPr>
            <w:r w:rsidRPr="004950A4">
              <w:rPr>
                <w:b/>
                <w:bCs/>
              </w:rPr>
              <w:tab/>
              <w:t>Taxikort får inte heller beviljas eller förnyas om</w:t>
            </w:r>
          </w:p>
          <w:p w14:paraId="4AD8EC04" w14:textId="747927CA" w:rsidR="004950A4" w:rsidRPr="004950A4" w:rsidRDefault="004950A4" w:rsidP="004950A4">
            <w:pPr>
              <w:pStyle w:val="ANormal"/>
              <w:rPr>
                <w:b/>
                <w:bCs/>
              </w:rPr>
            </w:pPr>
            <w:r w:rsidRPr="004950A4">
              <w:rPr>
                <w:b/>
                <w:bCs/>
              </w:rPr>
              <w:tab/>
              <w:t>1) en körförbudstid längre än en månad har löpt under det senaste året före ansökan med anledning av något annat brott som anges i 43</w:t>
            </w:r>
            <w:r w:rsidR="00DB5F2E">
              <w:rPr>
                <w:b/>
                <w:bCs/>
              </w:rPr>
              <w:t> §</w:t>
            </w:r>
            <w:r w:rsidRPr="004950A4">
              <w:rPr>
                <w:b/>
                <w:bCs/>
              </w:rPr>
              <w:t xml:space="preserve"> eller</w:t>
            </w:r>
          </w:p>
          <w:p w14:paraId="7EE33B0D" w14:textId="77777777" w:rsidR="004950A4" w:rsidRPr="004950A4" w:rsidRDefault="004950A4" w:rsidP="004950A4">
            <w:pPr>
              <w:pStyle w:val="ANormal"/>
              <w:rPr>
                <w:b/>
                <w:bCs/>
              </w:rPr>
            </w:pPr>
            <w:r w:rsidRPr="004950A4">
              <w:rPr>
                <w:b/>
                <w:bCs/>
              </w:rPr>
              <w:tab/>
              <w:t>2) personen inte längre uppfyller de medicinska krav som gäller för körkort i kategori D.</w:t>
            </w:r>
          </w:p>
          <w:p w14:paraId="02F7C7D5" w14:textId="77777777" w:rsidR="000D6C46" w:rsidRDefault="004950A4">
            <w:pPr>
              <w:pStyle w:val="ANormal"/>
              <w:rPr>
                <w:b/>
                <w:bCs/>
              </w:rPr>
            </w:pPr>
            <w:r w:rsidRPr="004950A4">
              <w:rPr>
                <w:b/>
                <w:bCs/>
              </w:rPr>
              <w:tab/>
              <w:t>Ett taxikort ersätts under samma förutsättningar som ett körkort enligt 33</w:t>
            </w:r>
            <w:r w:rsidR="00DB5F2E">
              <w:rPr>
                <w:b/>
                <w:bCs/>
              </w:rPr>
              <w:t> §</w:t>
            </w:r>
            <w:r w:rsidRPr="004950A4">
              <w:rPr>
                <w:b/>
                <w:bCs/>
              </w:rPr>
              <w:t>.</w:t>
            </w:r>
          </w:p>
          <w:p w14:paraId="7B0D6DC6" w14:textId="641DDB00" w:rsidR="00263704" w:rsidRPr="004950A4" w:rsidRDefault="00263704">
            <w:pPr>
              <w:pStyle w:val="ANormal"/>
              <w:rPr>
                <w:b/>
                <w:bCs/>
              </w:rPr>
            </w:pPr>
          </w:p>
        </w:tc>
      </w:tr>
      <w:tr w:rsidR="004950A4" w14:paraId="7053F31F" w14:textId="77777777" w:rsidTr="00D45A4E">
        <w:tc>
          <w:tcPr>
            <w:tcW w:w="2427" w:type="pct"/>
          </w:tcPr>
          <w:p w14:paraId="67B37B73" w14:textId="77777777" w:rsidR="004950A4" w:rsidRDefault="004950A4">
            <w:pPr>
              <w:pStyle w:val="ANormal"/>
            </w:pPr>
          </w:p>
          <w:p w14:paraId="44A371FD" w14:textId="77777777" w:rsidR="00ED612C" w:rsidRPr="00ED612C" w:rsidRDefault="00ED612C">
            <w:pPr>
              <w:pStyle w:val="ANormal"/>
              <w:rPr>
                <w:i/>
                <w:iCs/>
              </w:rPr>
            </w:pPr>
            <w:r>
              <w:tab/>
            </w:r>
            <w:r w:rsidRPr="00ED612C">
              <w:rPr>
                <w:i/>
                <w:iCs/>
              </w:rPr>
              <w:t>Ny paragraf</w:t>
            </w:r>
          </w:p>
          <w:p w14:paraId="6E63E82F" w14:textId="03D66445" w:rsidR="00ED612C" w:rsidRDefault="00ED612C">
            <w:pPr>
              <w:pStyle w:val="ANormal"/>
            </w:pPr>
          </w:p>
        </w:tc>
        <w:tc>
          <w:tcPr>
            <w:tcW w:w="146" w:type="pct"/>
          </w:tcPr>
          <w:p w14:paraId="09CF3E60" w14:textId="77777777" w:rsidR="004950A4" w:rsidRDefault="004950A4">
            <w:pPr>
              <w:pStyle w:val="ANormal"/>
            </w:pPr>
          </w:p>
        </w:tc>
        <w:tc>
          <w:tcPr>
            <w:tcW w:w="2427" w:type="pct"/>
          </w:tcPr>
          <w:p w14:paraId="141D10EC" w14:textId="77777777" w:rsidR="004950A4" w:rsidRDefault="004950A4">
            <w:pPr>
              <w:pStyle w:val="ANormal"/>
            </w:pPr>
          </w:p>
          <w:p w14:paraId="3A1EF13F" w14:textId="624D705A" w:rsidR="004950A4" w:rsidRPr="00ED612C" w:rsidRDefault="004950A4" w:rsidP="004950A4">
            <w:pPr>
              <w:pStyle w:val="LagParagraf"/>
              <w:rPr>
                <w:b/>
                <w:bCs/>
              </w:rPr>
            </w:pPr>
            <w:r w:rsidRPr="00ED612C">
              <w:rPr>
                <w:b/>
                <w:bCs/>
              </w:rPr>
              <w:t>38a</w:t>
            </w:r>
            <w:r w:rsidR="00DB5F2E" w:rsidRPr="00ED612C">
              <w:rPr>
                <w:b/>
                <w:bCs/>
              </w:rPr>
              <w:t> §</w:t>
            </w:r>
          </w:p>
          <w:p w14:paraId="5019CA9D" w14:textId="77777777" w:rsidR="004950A4" w:rsidRPr="00ED612C" w:rsidRDefault="004950A4" w:rsidP="004950A4">
            <w:pPr>
              <w:pStyle w:val="LagPararubrik"/>
              <w:rPr>
                <w:b/>
                <w:bCs/>
              </w:rPr>
            </w:pPr>
            <w:r w:rsidRPr="00ED612C">
              <w:rPr>
                <w:b/>
                <w:bCs/>
              </w:rPr>
              <w:t>Teoriprov för taxiförare</w:t>
            </w:r>
          </w:p>
          <w:p w14:paraId="4025F388" w14:textId="77777777" w:rsidR="00F717D2" w:rsidRPr="00ED612C" w:rsidRDefault="00F717D2" w:rsidP="00F717D2">
            <w:pPr>
              <w:pStyle w:val="ANormal"/>
              <w:rPr>
                <w:b/>
                <w:bCs/>
              </w:rPr>
            </w:pPr>
            <w:r w:rsidRPr="00ED612C">
              <w:rPr>
                <w:b/>
                <w:bCs/>
              </w:rPr>
              <w:tab/>
              <w:t xml:space="preserve">Teoriprovet för taxiförare innehåller frågor om central lagstiftning om yrkesmässig trafik, fordon och trafiksäkerhet, om assistans och omsorg om passagerarna och passagerarnas säkerhet och </w:t>
            </w:r>
            <w:r w:rsidRPr="00ED612C">
              <w:rPr>
                <w:b/>
                <w:bCs/>
              </w:rPr>
              <w:lastRenderedPageBreak/>
              <w:t>olika passagerargruppers särskilda behov samt förarens rättigheter och skyldigheter.</w:t>
            </w:r>
          </w:p>
          <w:p w14:paraId="0AFC8373" w14:textId="4D58C9EE" w:rsidR="00F717D2" w:rsidRPr="00ED612C" w:rsidRDefault="00F717D2" w:rsidP="00F717D2">
            <w:pPr>
              <w:pStyle w:val="ANormal"/>
              <w:rPr>
                <w:b/>
                <w:bCs/>
              </w:rPr>
            </w:pPr>
            <w:r w:rsidRPr="00ED612C">
              <w:rPr>
                <w:b/>
                <w:bCs/>
              </w:rPr>
              <w:tab/>
              <w:t>Polismyndigheten ansvarar för att ordna teoriprovet.</w:t>
            </w:r>
          </w:p>
          <w:p w14:paraId="144B7A7E" w14:textId="77777777" w:rsidR="00F717D2" w:rsidRPr="00ED612C" w:rsidRDefault="00F717D2" w:rsidP="00F717D2">
            <w:pPr>
              <w:pStyle w:val="ANormal"/>
              <w:rPr>
                <w:b/>
                <w:bCs/>
              </w:rPr>
            </w:pPr>
            <w:r w:rsidRPr="00ED612C">
              <w:rPr>
                <w:b/>
                <w:bCs/>
              </w:rPr>
              <w:tab/>
              <w:t>Bestämmelser om teoriprovets utformning kan utfärdas av landskapsregeringen genom landskapsförordning.</w:t>
            </w:r>
          </w:p>
          <w:p w14:paraId="6E98A08B" w14:textId="4F3F0815" w:rsidR="004950A4" w:rsidRDefault="004950A4">
            <w:pPr>
              <w:pStyle w:val="ANormal"/>
            </w:pPr>
          </w:p>
        </w:tc>
      </w:tr>
      <w:tr w:rsidR="00843B77" w14:paraId="6C545F11" w14:textId="77777777" w:rsidTr="00D45A4E">
        <w:tc>
          <w:tcPr>
            <w:tcW w:w="2427" w:type="pct"/>
          </w:tcPr>
          <w:p w14:paraId="1FB9C88A" w14:textId="77777777" w:rsidR="00843B77" w:rsidRDefault="00843B77">
            <w:pPr>
              <w:pStyle w:val="ANormal"/>
            </w:pPr>
          </w:p>
          <w:p w14:paraId="6BD0DB6E" w14:textId="4B96B208" w:rsidR="00843B77" w:rsidRDefault="00843B77" w:rsidP="00843B77">
            <w:pPr>
              <w:pStyle w:val="LagParagraf"/>
            </w:pPr>
            <w:r>
              <w:t>39</w:t>
            </w:r>
            <w:r w:rsidR="00DB5F2E">
              <w:t> §</w:t>
            </w:r>
          </w:p>
          <w:p w14:paraId="467EFD3A" w14:textId="69AF317C" w:rsidR="00843B77" w:rsidRDefault="00843B77" w:rsidP="00843B77">
            <w:pPr>
              <w:pStyle w:val="LagPararubrik"/>
            </w:pPr>
            <w:bookmarkStart w:id="5" w:name="_Hlk210381360"/>
            <w:r>
              <w:t xml:space="preserve">Återkallelse av </w:t>
            </w:r>
            <w:r w:rsidR="002D1AEF">
              <w:t>yrkes</w:t>
            </w:r>
            <w:r>
              <w:t>körtillstånd</w:t>
            </w:r>
          </w:p>
          <w:bookmarkEnd w:id="5"/>
          <w:p w14:paraId="10C57410" w14:textId="04DB54C6" w:rsidR="00843B77" w:rsidRDefault="00843B77" w:rsidP="00843B77">
            <w:pPr>
              <w:pStyle w:val="ANormal"/>
            </w:pPr>
            <w:r>
              <w:tab/>
              <w:t xml:space="preserve">Polisen ska återkalla ett </w:t>
            </w:r>
            <w:r w:rsidR="002D1AEF" w:rsidRPr="00ED612C">
              <w:t>yrkeskörtillstånd</w:t>
            </w:r>
            <w:r w:rsidR="002D1AEF">
              <w:t xml:space="preserve"> </w:t>
            </w:r>
            <w:r>
              <w:t>om tillståndshavaren</w:t>
            </w:r>
          </w:p>
          <w:p w14:paraId="02024310" w14:textId="5FBD73C0" w:rsidR="00843B77" w:rsidRPr="00ED612C" w:rsidRDefault="00843B77" w:rsidP="00843B77">
            <w:pPr>
              <w:pStyle w:val="ANormal"/>
            </w:pPr>
            <w:r>
              <w:tab/>
            </w:r>
            <w:r w:rsidRPr="00ED612C">
              <w:t xml:space="preserve">1) inte längre uppfyller villkoren för beviljande av </w:t>
            </w:r>
            <w:r w:rsidR="002D1AEF" w:rsidRPr="00ED612C">
              <w:t>yrkeskörtillstånd</w:t>
            </w:r>
            <w:r w:rsidRPr="00ED612C">
              <w:t>,</w:t>
            </w:r>
          </w:p>
          <w:p w14:paraId="2BD36799" w14:textId="77777777" w:rsidR="00843B77" w:rsidRPr="00ED612C" w:rsidRDefault="00843B77" w:rsidP="00843B77">
            <w:pPr>
              <w:pStyle w:val="ANormal"/>
            </w:pPr>
            <w:r w:rsidRPr="00ED612C">
              <w:tab/>
              <w:t>2) inte följer uppställda tillståndsvillkor,</w:t>
            </w:r>
          </w:p>
          <w:p w14:paraId="683A278F" w14:textId="77777777" w:rsidR="00843B77" w:rsidRPr="00ED612C" w:rsidRDefault="00843B77" w:rsidP="00843B77">
            <w:pPr>
              <w:pStyle w:val="ANormal"/>
            </w:pPr>
            <w:r w:rsidRPr="00ED612C">
              <w:tab/>
              <w:t>3) inte lämnar in föreskrivna läkarutlåtanden eller underlåter att följa ett åläggande av polismyndigheten att lämna in utlåtande från specialistläkare eller krav på nytt körprov eller</w:t>
            </w:r>
          </w:p>
          <w:p w14:paraId="1A0C74AA" w14:textId="77777777" w:rsidR="00843B77" w:rsidRPr="00ED612C" w:rsidRDefault="00843B77" w:rsidP="00843B77">
            <w:pPr>
              <w:pStyle w:val="ANormal"/>
            </w:pPr>
            <w:r w:rsidRPr="00ED612C">
              <w:tab/>
              <w:t>4) själv anhåller om att tillståndet ska återkallas.</w:t>
            </w:r>
          </w:p>
          <w:p w14:paraId="6AE45DD2" w14:textId="0525A416" w:rsidR="00843B77" w:rsidRPr="00ED612C" w:rsidRDefault="00843B77" w:rsidP="00843B77">
            <w:pPr>
              <w:pStyle w:val="ANormal"/>
            </w:pPr>
            <w:r w:rsidRPr="00ED612C">
              <w:tab/>
              <w:t xml:space="preserve">Uppstår skäl för återkallande av ett </w:t>
            </w:r>
            <w:r w:rsidR="002D1AEF" w:rsidRPr="00ED612C">
              <w:t>yrkeskörtillstånd</w:t>
            </w:r>
            <w:r w:rsidRPr="00ED612C">
              <w:t xml:space="preserve"> ska frågan prövas utan dröjsmål.</w:t>
            </w:r>
          </w:p>
          <w:p w14:paraId="55F026BE" w14:textId="6B9CC804" w:rsidR="00843B77" w:rsidRDefault="00843B77" w:rsidP="00843B77">
            <w:pPr>
              <w:pStyle w:val="ANormal"/>
            </w:pPr>
            <w:r>
              <w:tab/>
              <w:t xml:space="preserve">Ett </w:t>
            </w:r>
            <w:r w:rsidR="002D1AEF" w:rsidRPr="00ED612C">
              <w:t>yrkeskörtillstånd</w:t>
            </w:r>
            <w:r w:rsidR="002D1AEF">
              <w:t xml:space="preserve"> </w:t>
            </w:r>
            <w:r>
              <w:t>återkallas under så lång tid som körförbudstiden löper eller tills vidare om återkallelsen beror på att tillståndshavaren inte uppfyller de medicinska kraven eller inte följer ett åläggande enligt 1</w:t>
            </w:r>
            <w:r w:rsidR="000D6C46">
              <w:t> mom.</w:t>
            </w:r>
            <w:r>
              <w:t xml:space="preserve"> 3</w:t>
            </w:r>
            <w:r w:rsidR="000D6C46">
              <w:t> punkt</w:t>
            </w:r>
            <w:r>
              <w:t>en. Om tillståndshavaren inte följer uppställda tillståndsvillkor eller gjort sig skyldig till brott som anges i 38</w:t>
            </w:r>
            <w:r w:rsidR="00DB5F2E">
              <w:t> §</w:t>
            </w:r>
            <w:r>
              <w:t xml:space="preserve"> 4</w:t>
            </w:r>
            <w:r w:rsidR="000D6C46">
              <w:t> mom.</w:t>
            </w:r>
            <w:r>
              <w:t xml:space="preserve"> 1 eller 2</w:t>
            </w:r>
            <w:r w:rsidR="000D6C46">
              <w:t> punkt</w:t>
            </w:r>
            <w:r>
              <w:t xml:space="preserve">en återkallas </w:t>
            </w:r>
            <w:r w:rsidR="002D1AEF" w:rsidRPr="00ED612C">
              <w:t>yrkeskörtillståndet</w:t>
            </w:r>
            <w:r w:rsidR="002D1AEF">
              <w:t xml:space="preserve"> </w:t>
            </w:r>
            <w:r>
              <w:t>för en tid om minst två månader och högst fem år. När återkallandets längd bestäms ska allvaret i den eller de gärningar som ligger till grund för återkallandet och under vilka omständigheter den eller de begåtts särskilt beaktas.</w:t>
            </w:r>
          </w:p>
          <w:p w14:paraId="790B1EC3" w14:textId="67F56E24" w:rsidR="00843B77" w:rsidRPr="00ED612C" w:rsidRDefault="00843B77" w:rsidP="00843B77">
            <w:pPr>
              <w:pStyle w:val="ANormal"/>
            </w:pPr>
            <w:r>
              <w:tab/>
            </w:r>
            <w:r w:rsidRPr="00ED612C">
              <w:t>Om det är sannolikt att tillståndshavaren har gjort sig skyldig till ett brott som avses i 38</w:t>
            </w:r>
            <w:r w:rsidR="00DB5F2E" w:rsidRPr="00ED612C">
              <w:t> §</w:t>
            </w:r>
            <w:r w:rsidRPr="00ED612C">
              <w:t xml:space="preserve"> 4</w:t>
            </w:r>
            <w:r w:rsidR="000D6C46" w:rsidRPr="00ED612C">
              <w:t> mom.</w:t>
            </w:r>
            <w:r w:rsidRPr="00ED612C">
              <w:t xml:space="preserve"> 2</w:t>
            </w:r>
            <w:r w:rsidR="000D6C46" w:rsidRPr="00ED612C">
              <w:t> punkt</w:t>
            </w:r>
            <w:r w:rsidRPr="00ED612C">
              <w:t xml:space="preserve">en och om passagerarnas säkerhet kräver det, kan polisen återkalla </w:t>
            </w:r>
            <w:r w:rsidR="002D1AEF" w:rsidRPr="00ED612C">
              <w:t xml:space="preserve">yrkeskörtillståndet </w:t>
            </w:r>
            <w:r w:rsidRPr="00ED612C">
              <w:t xml:space="preserve">temporärt. Ett temporärt återkallande gäller trots ändringssökande till dess att ärendet har avgjorts och vunnit laga kraft. Om åtalet avskrivs ska körtillståndet utan dröjsmål återlämnas till innehavaren, om det inte finns andra skäl att återkalla </w:t>
            </w:r>
            <w:r w:rsidR="002D1AEF" w:rsidRPr="00ED612C">
              <w:t>yrkeskörtillståndet</w:t>
            </w:r>
            <w:r w:rsidRPr="00ED612C">
              <w:t>.</w:t>
            </w:r>
          </w:p>
          <w:p w14:paraId="22240491" w14:textId="77777777" w:rsidR="00D45A4E" w:rsidRDefault="00D45A4E">
            <w:pPr>
              <w:pStyle w:val="ANormal"/>
            </w:pPr>
          </w:p>
          <w:p w14:paraId="0E9F8C1D" w14:textId="55FB3B6F" w:rsidR="000D6C46" w:rsidRDefault="00843B77">
            <w:pPr>
              <w:pStyle w:val="ANormal"/>
            </w:pPr>
            <w:r>
              <w:tab/>
              <w:t>Ett körkort villkorat av alkolås enligt 7</w:t>
            </w:r>
            <w:r w:rsidR="000D6C46">
              <w:t> kap.</w:t>
            </w:r>
            <w:r>
              <w:t xml:space="preserve"> är i sig inget hinder mot innehav av körtillstånd för taxi. </w:t>
            </w:r>
            <w:r w:rsidRPr="00D45A4E">
              <w:rPr>
                <w:b/>
                <w:bCs/>
              </w:rPr>
              <w:t xml:space="preserve">Körkortshavaren får </w:t>
            </w:r>
            <w:r w:rsidRPr="00D45A4E">
              <w:rPr>
                <w:b/>
                <w:bCs/>
              </w:rPr>
              <w:lastRenderedPageBreak/>
              <w:t xml:space="preserve">tillbaka rätten att köra taxi när </w:t>
            </w:r>
            <w:r w:rsidR="002D1AEF" w:rsidRPr="00D45A4E">
              <w:rPr>
                <w:b/>
                <w:bCs/>
              </w:rPr>
              <w:t xml:space="preserve">yrkeskörtillståndet </w:t>
            </w:r>
            <w:r w:rsidRPr="00D45A4E">
              <w:rPr>
                <w:b/>
                <w:bCs/>
              </w:rPr>
              <w:t>har återlämnats.</w:t>
            </w:r>
          </w:p>
          <w:p w14:paraId="7C549AD0" w14:textId="31B7B7B2" w:rsidR="00ED612C" w:rsidRPr="004950A4" w:rsidRDefault="00ED612C">
            <w:pPr>
              <w:pStyle w:val="ANormal"/>
              <w:rPr>
                <w:i/>
                <w:iCs/>
              </w:rPr>
            </w:pPr>
          </w:p>
        </w:tc>
        <w:tc>
          <w:tcPr>
            <w:tcW w:w="146" w:type="pct"/>
          </w:tcPr>
          <w:p w14:paraId="54C418AB" w14:textId="77777777" w:rsidR="00843B77" w:rsidRDefault="00843B77">
            <w:pPr>
              <w:pStyle w:val="ANormal"/>
            </w:pPr>
          </w:p>
        </w:tc>
        <w:tc>
          <w:tcPr>
            <w:tcW w:w="2427" w:type="pct"/>
          </w:tcPr>
          <w:p w14:paraId="1F8226BB" w14:textId="77777777" w:rsidR="004950A4" w:rsidRDefault="004950A4" w:rsidP="00ED612C">
            <w:pPr>
              <w:pStyle w:val="ANormal"/>
            </w:pPr>
          </w:p>
          <w:p w14:paraId="679BBCD1" w14:textId="0C6090DA" w:rsidR="004950A4" w:rsidRPr="0003235E" w:rsidRDefault="004950A4" w:rsidP="004950A4">
            <w:pPr>
              <w:pStyle w:val="LagParagraf"/>
            </w:pPr>
            <w:r w:rsidRPr="0003235E">
              <w:t>39</w:t>
            </w:r>
            <w:r w:rsidR="00DB5F2E">
              <w:t> §</w:t>
            </w:r>
          </w:p>
          <w:p w14:paraId="5CA7919D" w14:textId="77777777" w:rsidR="004950A4" w:rsidRPr="0003235E" w:rsidRDefault="004950A4" w:rsidP="004950A4">
            <w:pPr>
              <w:pStyle w:val="LagPararubrik"/>
            </w:pPr>
            <w:r w:rsidRPr="0003235E">
              <w:t xml:space="preserve">Återkallelse av </w:t>
            </w:r>
            <w:r w:rsidRPr="00D45A4E">
              <w:rPr>
                <w:b/>
                <w:bCs/>
              </w:rPr>
              <w:t>taxikort</w:t>
            </w:r>
          </w:p>
          <w:p w14:paraId="238A1F42" w14:textId="77777777" w:rsidR="004950A4" w:rsidRPr="0003235E" w:rsidRDefault="004950A4" w:rsidP="004950A4">
            <w:pPr>
              <w:pStyle w:val="ANormal"/>
            </w:pPr>
            <w:r w:rsidRPr="0003235E">
              <w:tab/>
              <w:t>Polis</w:t>
            </w:r>
            <w:r>
              <w:t>myndigheten</w:t>
            </w:r>
            <w:r w:rsidRPr="0003235E">
              <w:t xml:space="preserve"> ska återkalla ett </w:t>
            </w:r>
            <w:r w:rsidRPr="004950A4">
              <w:rPr>
                <w:b/>
                <w:bCs/>
              </w:rPr>
              <w:t>taxikort</w:t>
            </w:r>
            <w:r w:rsidRPr="0003235E">
              <w:t xml:space="preserve"> om tillståndshavaren</w:t>
            </w:r>
          </w:p>
          <w:p w14:paraId="04DDFE0C" w14:textId="2BFE2865" w:rsidR="004950A4" w:rsidRPr="004950A4" w:rsidRDefault="004950A4" w:rsidP="004950A4">
            <w:pPr>
              <w:pStyle w:val="ANormal"/>
              <w:rPr>
                <w:b/>
                <w:bCs/>
              </w:rPr>
            </w:pPr>
            <w:r w:rsidRPr="0003235E">
              <w:tab/>
            </w:r>
            <w:r w:rsidRPr="004950A4">
              <w:rPr>
                <w:b/>
                <w:bCs/>
              </w:rPr>
              <w:t>1) har gjort sig skyldig till sådana gärningar som anges i 38</w:t>
            </w:r>
            <w:r w:rsidR="00DB5F2E">
              <w:rPr>
                <w:b/>
                <w:bCs/>
              </w:rPr>
              <w:t> §</w:t>
            </w:r>
            <w:r w:rsidRPr="004950A4">
              <w:rPr>
                <w:b/>
                <w:bCs/>
              </w:rPr>
              <w:t xml:space="preserve"> 5 mom. eller inte uppfyller de medicinska krav som gäller för körkort i kategori D,</w:t>
            </w:r>
          </w:p>
          <w:p w14:paraId="5367C862" w14:textId="486140AE" w:rsidR="004950A4" w:rsidRPr="00D4208C" w:rsidRDefault="004950A4" w:rsidP="004950A4">
            <w:pPr>
              <w:pStyle w:val="ANormal"/>
              <w:rPr>
                <w:strike/>
              </w:rPr>
            </w:pPr>
            <w:r w:rsidRPr="004950A4">
              <w:rPr>
                <w:b/>
                <w:bCs/>
              </w:rPr>
              <w:tab/>
              <w:t>2)</w:t>
            </w:r>
            <w:r w:rsidRPr="0003235E">
              <w:t xml:space="preserve"> inte lämnar in föreskriv</w:t>
            </w:r>
            <w:r>
              <w:t>et</w:t>
            </w:r>
            <w:r w:rsidRPr="0003235E">
              <w:t xml:space="preserve"> läkarutlåtande eller underlåter att följa ett </w:t>
            </w:r>
            <w:r>
              <w:t>förordnande</w:t>
            </w:r>
            <w:r w:rsidRPr="0003235E">
              <w:t xml:space="preserve"> av polismyndigheten </w:t>
            </w:r>
            <w:r>
              <w:t>enligt 38</w:t>
            </w:r>
            <w:r w:rsidR="00DB5F2E">
              <w:t> §</w:t>
            </w:r>
            <w:r>
              <w:t xml:space="preserve"> 3</w:t>
            </w:r>
            <w:r w:rsidR="00D45A4E">
              <w:t> </w:t>
            </w:r>
            <w:r>
              <w:t xml:space="preserve">mom. </w:t>
            </w:r>
            <w:r w:rsidRPr="0003235E">
              <w:t xml:space="preserve">att lämna in </w:t>
            </w:r>
            <w:r>
              <w:t xml:space="preserve">ett </w:t>
            </w:r>
            <w:r w:rsidRPr="0003235E">
              <w:t xml:space="preserve">utlåtande </w:t>
            </w:r>
            <w:r>
              <w:t xml:space="preserve">av läkare eller </w:t>
            </w:r>
            <w:r w:rsidRPr="0003235E">
              <w:t>specialistläkare</w:t>
            </w:r>
            <w:r>
              <w:t>,</w:t>
            </w:r>
            <w:r w:rsidRPr="0003235E">
              <w:t xml:space="preserve"> </w:t>
            </w:r>
            <w:r>
              <w:t>eller</w:t>
            </w:r>
          </w:p>
          <w:p w14:paraId="4F7F3004" w14:textId="77777777" w:rsidR="004950A4" w:rsidRPr="0003235E" w:rsidRDefault="004950A4" w:rsidP="004950A4">
            <w:pPr>
              <w:pStyle w:val="ANormal"/>
            </w:pPr>
            <w:r w:rsidRPr="0003235E">
              <w:tab/>
            </w:r>
            <w:r w:rsidRPr="004950A4">
              <w:rPr>
                <w:b/>
                <w:bCs/>
              </w:rPr>
              <w:t>3)</w:t>
            </w:r>
            <w:r w:rsidRPr="0003235E">
              <w:t xml:space="preserve"> själv anhåller om att tillståndet ska återkallas.</w:t>
            </w:r>
          </w:p>
          <w:p w14:paraId="5D61F02E" w14:textId="4E1FA3A2" w:rsidR="004950A4" w:rsidRPr="0003235E" w:rsidRDefault="004950A4" w:rsidP="004950A4">
            <w:pPr>
              <w:pStyle w:val="ANormal"/>
            </w:pPr>
            <w:r w:rsidRPr="0003235E">
              <w:tab/>
              <w:t>Uppstår skäl för återkallande av ett taxi</w:t>
            </w:r>
            <w:r w:rsidR="00D45A4E">
              <w:t>-</w:t>
            </w:r>
            <w:r>
              <w:t>kort</w:t>
            </w:r>
            <w:r w:rsidRPr="0003235E">
              <w:t xml:space="preserve"> ska frågan prövas utan dröjsmål.</w:t>
            </w:r>
          </w:p>
          <w:p w14:paraId="1147EFAD" w14:textId="7EB827CA" w:rsidR="004950A4" w:rsidRPr="0003235E" w:rsidRDefault="004950A4" w:rsidP="004950A4">
            <w:pPr>
              <w:pStyle w:val="ANormal"/>
            </w:pPr>
            <w:r w:rsidRPr="0003235E">
              <w:tab/>
              <w:t xml:space="preserve">Ett </w:t>
            </w:r>
            <w:r w:rsidRPr="004950A4">
              <w:rPr>
                <w:b/>
                <w:bCs/>
              </w:rPr>
              <w:t>taxikort</w:t>
            </w:r>
            <w:r w:rsidRPr="0003235E">
              <w:t xml:space="preserve"> återkallas under så lång tid som körförbudstiden löper eller tills vidare om återkallelsen beror på att tillståndshavaren inte uppfyller de medicinska kraven eller inte följer ett åläggande enligt 1</w:t>
            </w:r>
            <w:r>
              <w:t> mom.</w:t>
            </w:r>
            <w:r w:rsidRPr="0003235E">
              <w:t xml:space="preserve"> </w:t>
            </w:r>
            <w:r>
              <w:t>2 punkt</w:t>
            </w:r>
            <w:r w:rsidRPr="0003235E">
              <w:t>en. Om tillståndshavaren inte följer uppställda tillståndsvillkor eller gjort sig skyldig till brott som anges i 38</w:t>
            </w:r>
            <w:r w:rsidR="00DB5F2E">
              <w:t> §</w:t>
            </w:r>
            <w:r w:rsidRPr="0003235E">
              <w:t xml:space="preserve"> </w:t>
            </w:r>
            <w:r>
              <w:t>5 mom.</w:t>
            </w:r>
            <w:r w:rsidRPr="0003235E">
              <w:t xml:space="preserve"> 1 eller 2</w:t>
            </w:r>
            <w:r>
              <w:t> punkt</w:t>
            </w:r>
            <w:r w:rsidRPr="0003235E">
              <w:t xml:space="preserve">en återkallas </w:t>
            </w:r>
            <w:r w:rsidRPr="004950A4">
              <w:rPr>
                <w:b/>
                <w:bCs/>
              </w:rPr>
              <w:t>taxikortet</w:t>
            </w:r>
            <w:r w:rsidRPr="0003235E">
              <w:t xml:space="preserve"> </w:t>
            </w:r>
            <w:r>
              <w:t xml:space="preserve">i </w:t>
            </w:r>
            <w:r w:rsidRPr="0003235E">
              <w:t>minst två månader och högst fem år. När återkallandets längd bestäms ska allvaret i den eller de gärningar som ligger till grund för återkallandet och under vilka omständigheter den eller de begåtts särskilt beaktas.</w:t>
            </w:r>
          </w:p>
          <w:p w14:paraId="0FC286F5" w14:textId="77C858F2" w:rsidR="004950A4" w:rsidRPr="004950A4" w:rsidRDefault="004950A4" w:rsidP="004950A4">
            <w:pPr>
              <w:pStyle w:val="ANormal"/>
              <w:rPr>
                <w:b/>
                <w:bCs/>
              </w:rPr>
            </w:pPr>
            <w:r w:rsidRPr="0003235E">
              <w:tab/>
            </w:r>
            <w:r w:rsidRPr="004950A4">
              <w:rPr>
                <w:b/>
                <w:bCs/>
              </w:rPr>
              <w:t>Om det finns skäl att misstänka att tillståndshavaren har gjort sig skyldig till ett brott som anges i 38</w:t>
            </w:r>
            <w:r w:rsidR="00DB5F2E">
              <w:rPr>
                <w:b/>
                <w:bCs/>
              </w:rPr>
              <w:t> §</w:t>
            </w:r>
            <w:r w:rsidRPr="004950A4">
              <w:rPr>
                <w:b/>
                <w:bCs/>
              </w:rPr>
              <w:t xml:space="preserve"> 5 mom. 1 eller 2 punkten ska förundersökningsledaren underrätta polismyndigheten som då kan återkalla taxikortet temporärt. Ett temporärt återkallande gäller trots ändringssökande till dess att ärendet har avgjorts och vunnit laga kraft. Om förundersökningen läggs ner eller ärendet avskrivs ska taxikortet utan dröjsmål återlämnas till innehavaren, om det inte finns andra skäl att återkalla det.</w:t>
            </w:r>
          </w:p>
          <w:p w14:paraId="34C026F1" w14:textId="19CEED55" w:rsidR="004950A4" w:rsidRPr="0003235E" w:rsidRDefault="004950A4" w:rsidP="004950A4">
            <w:pPr>
              <w:pStyle w:val="ANormal"/>
            </w:pPr>
            <w:r w:rsidRPr="0003235E">
              <w:tab/>
              <w:t>Ett körkort villkorat av alkolås enligt 7</w:t>
            </w:r>
            <w:r>
              <w:t> kap.</w:t>
            </w:r>
            <w:r w:rsidRPr="0003235E">
              <w:t xml:space="preserve"> är i sig inget hinder mot innehav av </w:t>
            </w:r>
            <w:r w:rsidRPr="00D45A4E">
              <w:rPr>
                <w:b/>
                <w:bCs/>
              </w:rPr>
              <w:t>taxikort</w:t>
            </w:r>
            <w:r w:rsidRPr="0003235E">
              <w:t>.</w:t>
            </w:r>
          </w:p>
          <w:p w14:paraId="01F342C0" w14:textId="1C19F454" w:rsidR="000D6C46" w:rsidRDefault="000D6C46">
            <w:pPr>
              <w:pStyle w:val="ANormal"/>
            </w:pPr>
          </w:p>
        </w:tc>
      </w:tr>
      <w:tr w:rsidR="00843B77" w14:paraId="11B7C47C" w14:textId="77777777" w:rsidTr="00D45A4E">
        <w:tc>
          <w:tcPr>
            <w:tcW w:w="2427" w:type="pct"/>
          </w:tcPr>
          <w:p w14:paraId="36E2584E" w14:textId="77777777" w:rsidR="00843B77" w:rsidRDefault="00843B77">
            <w:pPr>
              <w:pStyle w:val="ANormal"/>
            </w:pPr>
          </w:p>
          <w:p w14:paraId="327972FE" w14:textId="6945BD5D" w:rsidR="00843B77" w:rsidRDefault="00843B77" w:rsidP="00843B77">
            <w:pPr>
              <w:pStyle w:val="LagParagraf"/>
            </w:pPr>
            <w:r>
              <w:t>66</w:t>
            </w:r>
            <w:r w:rsidR="00DB5F2E">
              <w:t> §</w:t>
            </w:r>
          </w:p>
          <w:p w14:paraId="783D5469" w14:textId="77777777" w:rsidR="00843B77" w:rsidRDefault="00843B77" w:rsidP="00843B77">
            <w:pPr>
              <w:pStyle w:val="LagPararubrik"/>
            </w:pPr>
            <w:r w:rsidRPr="004107C0">
              <w:t>Uppgifter i körkortsregistret</w:t>
            </w:r>
          </w:p>
          <w:p w14:paraId="19574C78" w14:textId="451D5A0E" w:rsidR="00ED612C" w:rsidRDefault="00843B77" w:rsidP="00843B77">
            <w:pPr>
              <w:pStyle w:val="ANormal"/>
            </w:pPr>
            <w:r>
              <w:tab/>
            </w:r>
            <w:r w:rsidR="00952008" w:rsidRPr="00952008">
              <w:t>Fordonsmyndigheten ska föra ett körkortsregister. Registret förs elektroniskt. Registret förs i syfte att bevilja och utöva tillsyn över körkort, utveckla mobilitetstjänster och utnyttjandet av dem, främja tjänster som baserar sig på hantering av en persons egna uppgifter och producera myndighetstjänster samt främja trafiksäkerhet. I registret ska följande uppgifter föras in:</w:t>
            </w:r>
          </w:p>
          <w:p w14:paraId="10D1A85C" w14:textId="3273A395" w:rsidR="00843B77" w:rsidRDefault="00843B77" w:rsidP="00843B77">
            <w:pPr>
              <w:pStyle w:val="ANormal"/>
            </w:pPr>
            <w:r>
              <w:t xml:space="preserve">- - - - - - - - - - - - - - - - - - - - - - - - - - - - - - </w:t>
            </w:r>
          </w:p>
          <w:p w14:paraId="563488B8" w14:textId="1214A959" w:rsidR="00843B77" w:rsidRPr="00ED612C" w:rsidRDefault="00843B77" w:rsidP="00843B77">
            <w:pPr>
              <w:pStyle w:val="ANormal"/>
            </w:pPr>
            <w:r>
              <w:tab/>
            </w:r>
            <w:r w:rsidR="00952008" w:rsidRPr="00ED612C">
              <w:t>b) ansökan och beviljande samt återkallelse av körkortstillstånd, uppgifter som behövs för körkortstillstånd (fordonsklass, datum), utfärdande av körkort, beviljande samt återkallelse av yrkeskompetensbevis, yrkeskörtillstånd (fordonsklass, datum), trafiklärartillstånd och handledartillstånd (datum, elev, fordonsklass) samt beslut om varning, interimistiska körförbud, omhändertagande av körkort och körförbudstider,</w:t>
            </w:r>
          </w:p>
          <w:p w14:paraId="5DDA6B81" w14:textId="77777777" w:rsidR="00ED612C" w:rsidRDefault="00843B77">
            <w:pPr>
              <w:pStyle w:val="ANormal"/>
            </w:pPr>
            <w:r>
              <w:t>- - - - - - - - - - - - - - - - - - - - - - - - - - - - - -</w:t>
            </w:r>
          </w:p>
          <w:p w14:paraId="50876917" w14:textId="1F5B1832" w:rsidR="000D6C46" w:rsidRDefault="000D6C46">
            <w:pPr>
              <w:pStyle w:val="ANormal"/>
            </w:pPr>
          </w:p>
        </w:tc>
        <w:tc>
          <w:tcPr>
            <w:tcW w:w="146" w:type="pct"/>
          </w:tcPr>
          <w:p w14:paraId="75D77B3B" w14:textId="77777777" w:rsidR="00843B77" w:rsidRDefault="00843B77">
            <w:pPr>
              <w:pStyle w:val="ANormal"/>
            </w:pPr>
          </w:p>
        </w:tc>
        <w:tc>
          <w:tcPr>
            <w:tcW w:w="2427" w:type="pct"/>
          </w:tcPr>
          <w:p w14:paraId="467D240C" w14:textId="77777777" w:rsidR="00843B77" w:rsidRDefault="00843B77">
            <w:pPr>
              <w:pStyle w:val="ANormal"/>
            </w:pPr>
          </w:p>
          <w:p w14:paraId="3E266F4D" w14:textId="1A1C1AF5" w:rsidR="00843B77" w:rsidRDefault="00843B77" w:rsidP="00843B77">
            <w:pPr>
              <w:pStyle w:val="LagParagraf"/>
            </w:pPr>
            <w:r>
              <w:t>66</w:t>
            </w:r>
            <w:r w:rsidR="00DB5F2E">
              <w:t> §</w:t>
            </w:r>
          </w:p>
          <w:p w14:paraId="6388C040" w14:textId="77777777" w:rsidR="00843B77" w:rsidRDefault="00843B77" w:rsidP="00843B77">
            <w:pPr>
              <w:pStyle w:val="LagPararubrik"/>
            </w:pPr>
            <w:r w:rsidRPr="004107C0">
              <w:t>Uppgifter i körkortsregistret</w:t>
            </w:r>
          </w:p>
          <w:p w14:paraId="10444AF1" w14:textId="5C5479E8" w:rsidR="00843B77" w:rsidRDefault="00843B77" w:rsidP="00843B77">
            <w:pPr>
              <w:pStyle w:val="ANormal"/>
            </w:pPr>
            <w:r>
              <w:tab/>
            </w:r>
            <w:r w:rsidR="00952008" w:rsidRPr="00952008">
              <w:t>Fordonsmyndigheten ska föra ett körkortsregister. Registret förs elektroniskt. Registret förs i syfte att bevilja och utöva tillsyn över körkort, utveckla mobilitetstjänster och utnyttjandet av dem, främja tjänster som baserar sig på hantering av en persons egna uppgifter och producera myndighetstjänster samt främja trafiksäkerhet. I registret ska följande uppgifter föras in:</w:t>
            </w:r>
          </w:p>
          <w:p w14:paraId="26FBC469" w14:textId="0E5F98FE" w:rsidR="00843B77" w:rsidRDefault="00843B77" w:rsidP="00843B77">
            <w:pPr>
              <w:pStyle w:val="ANormal"/>
            </w:pPr>
            <w:r>
              <w:t xml:space="preserve">- - - - - - - - - - - - - - - - - - - - - - - - - - - - - - </w:t>
            </w:r>
          </w:p>
          <w:p w14:paraId="03F683E2" w14:textId="77777777" w:rsidR="004950A4" w:rsidRPr="0003235E" w:rsidRDefault="00843B77" w:rsidP="004950A4">
            <w:pPr>
              <w:pStyle w:val="ANormal"/>
            </w:pPr>
            <w:r>
              <w:tab/>
            </w:r>
            <w:r w:rsidR="00952008" w:rsidRPr="00952008">
              <w:t xml:space="preserve">b) ansökan och beviljande samt återkallelse av körkortstillstånd, uppgifter som behövs för körkortstillstånd (fordonsklass, datum), utfärdande av körkort, beviljande samt återkallelse av yrkeskompetensbevis, </w:t>
            </w:r>
            <w:r w:rsidR="004950A4" w:rsidRPr="004950A4">
              <w:rPr>
                <w:b/>
                <w:bCs/>
              </w:rPr>
              <w:t>beviljande samt återkallelse av taxikort,</w:t>
            </w:r>
            <w:r w:rsidR="004950A4">
              <w:t xml:space="preserve"> </w:t>
            </w:r>
            <w:r w:rsidR="004950A4" w:rsidRPr="005F4636">
              <w:t>trafiklärartillstånd och handledartillstånd (datum, elev, fordonsklass) samt beslut om varning, interimistiska körförbud, o</w:t>
            </w:r>
            <w:r w:rsidR="004950A4">
              <w:t>m</w:t>
            </w:r>
            <w:r w:rsidR="004950A4" w:rsidRPr="005F4636">
              <w:t>händertagande av körkort och körförbudstider,</w:t>
            </w:r>
          </w:p>
          <w:p w14:paraId="3FE9A4BC" w14:textId="77777777" w:rsidR="00ED612C" w:rsidRDefault="00843B77">
            <w:pPr>
              <w:pStyle w:val="ANormal"/>
            </w:pPr>
            <w:r>
              <w:t xml:space="preserve">- - - - - - - - - - - - - - - - - - - - - - - - - - - - - </w:t>
            </w:r>
          </w:p>
          <w:p w14:paraId="669F8B81" w14:textId="01618815" w:rsidR="00843B77" w:rsidRDefault="00843B77">
            <w:pPr>
              <w:pStyle w:val="ANormal"/>
            </w:pPr>
          </w:p>
        </w:tc>
      </w:tr>
      <w:tr w:rsidR="000D6C46" w14:paraId="0E96CAA6" w14:textId="77777777" w:rsidTr="00D45A4E">
        <w:tc>
          <w:tcPr>
            <w:tcW w:w="2427" w:type="pct"/>
          </w:tcPr>
          <w:p w14:paraId="1B874D1C" w14:textId="77777777" w:rsidR="000D6C46" w:rsidRDefault="000D6C46">
            <w:pPr>
              <w:pStyle w:val="ANormal"/>
            </w:pPr>
          </w:p>
        </w:tc>
        <w:tc>
          <w:tcPr>
            <w:tcW w:w="146" w:type="pct"/>
          </w:tcPr>
          <w:p w14:paraId="30A5D98E" w14:textId="77777777" w:rsidR="000D6C46" w:rsidRDefault="000D6C46">
            <w:pPr>
              <w:pStyle w:val="ANormal"/>
            </w:pPr>
          </w:p>
        </w:tc>
        <w:tc>
          <w:tcPr>
            <w:tcW w:w="2427" w:type="pct"/>
          </w:tcPr>
          <w:p w14:paraId="0343B085" w14:textId="77777777" w:rsidR="000D6C46" w:rsidRDefault="000D6C46">
            <w:pPr>
              <w:pStyle w:val="ANormal"/>
            </w:pPr>
          </w:p>
          <w:p w14:paraId="56D7952A" w14:textId="77777777" w:rsidR="000D6C46" w:rsidRDefault="000D6C46" w:rsidP="000D6C46">
            <w:pPr>
              <w:pStyle w:val="ANormal"/>
              <w:jc w:val="center"/>
            </w:pPr>
            <w:hyperlink w:anchor="_top" w:tooltip="Klicka för att gå till toppen av dokumentet" w:history="1">
              <w:r>
                <w:rPr>
                  <w:rStyle w:val="Hyperlnk"/>
                </w:rPr>
                <w:t>__________________</w:t>
              </w:r>
            </w:hyperlink>
          </w:p>
          <w:p w14:paraId="27825241" w14:textId="77777777" w:rsidR="000D6C46" w:rsidRDefault="000D6C46" w:rsidP="000D6C46">
            <w:pPr>
              <w:pStyle w:val="ANormal"/>
            </w:pPr>
          </w:p>
          <w:p w14:paraId="4D9A61C0" w14:textId="77777777" w:rsidR="000D6C46" w:rsidRDefault="000D6C46" w:rsidP="000D6C46">
            <w:pPr>
              <w:pStyle w:val="ANormal"/>
            </w:pPr>
            <w:r>
              <w:tab/>
            </w:r>
            <w:r w:rsidRPr="00945026">
              <w:t>Denna lag träder i kraft den</w:t>
            </w:r>
          </w:p>
          <w:p w14:paraId="16EAC72E" w14:textId="77777777" w:rsidR="004950A4" w:rsidRPr="0003235E" w:rsidRDefault="004950A4" w:rsidP="004950A4">
            <w:pPr>
              <w:pStyle w:val="ANormal"/>
            </w:pPr>
            <w:r w:rsidRPr="00365EA6">
              <w:tab/>
              <w:t xml:space="preserve">Tidigare utfärdade </w:t>
            </w:r>
            <w:r w:rsidRPr="00D04C3F">
              <w:t xml:space="preserve">körtillstånd för taxi </w:t>
            </w:r>
            <w:r>
              <w:t xml:space="preserve">ska </w:t>
            </w:r>
            <w:r w:rsidRPr="00365EA6">
              <w:t>betraktas som taxi</w:t>
            </w:r>
            <w:r>
              <w:t>kort</w:t>
            </w:r>
            <w:r w:rsidRPr="00365EA6">
              <w:t xml:space="preserve"> och bestämmelserna i denna lag tillämpas på dem.</w:t>
            </w:r>
          </w:p>
          <w:p w14:paraId="47E7FB77" w14:textId="15AE418F" w:rsidR="004950A4" w:rsidRDefault="004950A4" w:rsidP="004950A4">
            <w:pPr>
              <w:pStyle w:val="ANormal"/>
            </w:pPr>
            <w:r>
              <w:tab/>
            </w:r>
            <w:r w:rsidRPr="001764B8">
              <w:t>Kör</w:t>
            </w:r>
            <w:r>
              <w:t xml:space="preserve">tillstånd för taxi </w:t>
            </w:r>
            <w:r w:rsidRPr="001764B8">
              <w:t xml:space="preserve">som har utfärdats enligt de bestämmelser som gällde innan denna lag träder i kraft och som har en sista giltighetsdag som sträcker sig längre än den 18 januari 2033 måste bytas ut mot ett </w:t>
            </w:r>
            <w:r>
              <w:t>taxi</w:t>
            </w:r>
            <w:r w:rsidR="00ED612C">
              <w:t>-</w:t>
            </w:r>
            <w:r w:rsidRPr="001764B8">
              <w:t xml:space="preserve">kort som uppfyller kraven i denna lag före den 19 januari 2033. </w:t>
            </w:r>
            <w:r w:rsidR="00D42BD3" w:rsidRPr="001764B8">
              <w:t>Kör</w:t>
            </w:r>
            <w:r w:rsidR="00D42BD3">
              <w:t xml:space="preserve">tillstånd för taxi </w:t>
            </w:r>
            <w:r w:rsidRPr="001764B8">
              <w:t>som inte har bytts ut innan den 19 januari 2033 blir ogiltiga efter detta datum.</w:t>
            </w:r>
          </w:p>
          <w:p w14:paraId="36A4F04C" w14:textId="77777777" w:rsidR="000D6C46" w:rsidRDefault="000D6C46" w:rsidP="000D6C46">
            <w:pPr>
              <w:pStyle w:val="ANormal"/>
              <w:jc w:val="center"/>
            </w:pPr>
            <w:hyperlink w:anchor="_top" w:tooltip="Klicka för att gå till toppen av dokumentet" w:history="1">
              <w:r>
                <w:rPr>
                  <w:rStyle w:val="Hyperlnk"/>
                </w:rPr>
                <w:t>__________________</w:t>
              </w:r>
            </w:hyperlink>
          </w:p>
          <w:p w14:paraId="6597E0C5" w14:textId="77777777" w:rsidR="000D6C46" w:rsidRDefault="000D6C46">
            <w:pPr>
              <w:pStyle w:val="ANormal"/>
            </w:pPr>
          </w:p>
        </w:tc>
      </w:tr>
    </w:tbl>
    <w:p w14:paraId="22542293" w14:textId="77777777" w:rsidR="00C74E7A" w:rsidRDefault="00C74E7A" w:rsidP="00C74E7A">
      <w:pPr>
        <w:pStyle w:val="ANormal"/>
      </w:pPr>
    </w:p>
    <w:p w14:paraId="7B96E7E0" w14:textId="77777777" w:rsidR="000D6C46" w:rsidRDefault="000D6C46">
      <w:pPr>
        <w:pStyle w:val="ANormal"/>
        <w:jc w:val="center"/>
      </w:pPr>
      <w:hyperlink w:anchor="_top" w:tooltip="Klicka för att gå till toppen av dokumentet" w:history="1">
        <w:r>
          <w:rPr>
            <w:rStyle w:val="Hyperlnk"/>
          </w:rPr>
          <w:t>__________________</w:t>
        </w:r>
      </w:hyperlink>
    </w:p>
    <w:p w14:paraId="462103AD" w14:textId="77777777" w:rsidR="000D6C46" w:rsidRDefault="000D6C46" w:rsidP="00C74E7A">
      <w:pPr>
        <w:pStyle w:val="ANormal"/>
      </w:pPr>
    </w:p>
    <w:p w14:paraId="76146A4B" w14:textId="083EBF3A" w:rsidR="00ED612C" w:rsidRDefault="00ED612C">
      <w:pPr>
        <w:rPr>
          <w:sz w:val="22"/>
          <w:szCs w:val="20"/>
        </w:rPr>
      </w:pPr>
      <w:r>
        <w:br w:type="page"/>
      </w:r>
    </w:p>
    <w:p w14:paraId="6A3AD0D6" w14:textId="77777777" w:rsidR="00ED612C" w:rsidRDefault="00ED612C" w:rsidP="00C74E7A">
      <w:pPr>
        <w:pStyle w:val="ANormal"/>
      </w:pPr>
    </w:p>
    <w:p w14:paraId="717523EF" w14:textId="1286E5B6" w:rsidR="002D1AEF" w:rsidRPr="000D6C46" w:rsidRDefault="002D1AEF" w:rsidP="000D6C46">
      <w:pPr>
        <w:pStyle w:val="ANormal"/>
      </w:pPr>
      <w:r w:rsidRPr="000D6C46">
        <w:t>4.</w:t>
      </w:r>
    </w:p>
    <w:p w14:paraId="35F06B8E" w14:textId="66C408C3" w:rsidR="002D1AEF" w:rsidRPr="00A42537" w:rsidRDefault="002D1AEF" w:rsidP="00C74E7A">
      <w:pPr>
        <w:pStyle w:val="LagHuvRubr"/>
        <w:rPr>
          <w:b w:val="0"/>
          <w:bCs w:val="0"/>
        </w:rPr>
      </w:pPr>
      <w:bookmarkStart w:id="6" w:name="_Toc239846320"/>
      <w:r w:rsidRPr="00A42537">
        <w:t>L A N D S K A P S L A G</w:t>
      </w:r>
      <w:r w:rsidRPr="00A42537">
        <w:br/>
        <w:t xml:space="preserve">om ändring av </w:t>
      </w:r>
      <w:r>
        <w:t>vägtrafik</w:t>
      </w:r>
      <w:r w:rsidRPr="00A42537">
        <w:t>lagen för Åland</w:t>
      </w:r>
      <w:bookmarkEnd w:id="6"/>
    </w:p>
    <w:p w14:paraId="635AF76F" w14:textId="77777777" w:rsidR="002D1AEF" w:rsidRPr="000D6C46" w:rsidRDefault="002D1AEF" w:rsidP="000D6C46">
      <w:pPr>
        <w:pStyle w:val="ANormal"/>
      </w:pPr>
    </w:p>
    <w:p w14:paraId="0F46213E" w14:textId="31E8565D" w:rsidR="00BD1121" w:rsidRDefault="002D1AEF" w:rsidP="00BD1121">
      <w:pPr>
        <w:pStyle w:val="ANormal"/>
      </w:pPr>
      <w:r w:rsidRPr="000D6C46">
        <w:tab/>
      </w:r>
      <w:r w:rsidR="00BD1121" w:rsidRPr="0003235E">
        <w:t>I enlighet med lagtingets beslut</w:t>
      </w:r>
    </w:p>
    <w:p w14:paraId="1075F528" w14:textId="700C9DF3" w:rsidR="00BD1121" w:rsidRDefault="00BD1121" w:rsidP="00BD1121">
      <w:pPr>
        <w:pStyle w:val="ANormal"/>
        <w:rPr>
          <w:b/>
          <w:bCs/>
        </w:rPr>
      </w:pPr>
      <w:r>
        <w:tab/>
      </w:r>
      <w:r w:rsidRPr="00F61EB7">
        <w:rPr>
          <w:b/>
          <w:bCs/>
        </w:rPr>
        <w:t>upphävs</w:t>
      </w:r>
      <w:r>
        <w:t xml:space="preserve"> 100</w:t>
      </w:r>
      <w:r w:rsidR="00DB5F2E">
        <w:t> §</w:t>
      </w:r>
      <w:r>
        <w:t xml:space="preserve"> </w:t>
      </w:r>
      <w:r w:rsidRPr="0003235E">
        <w:t>vägtrafiklagen (2023:108) för Åland</w:t>
      </w:r>
      <w:r w:rsidR="008A6A93" w:rsidRPr="00F2664E">
        <w:t>,</w:t>
      </w:r>
    </w:p>
    <w:p w14:paraId="6EACB1E0" w14:textId="4E1B0032" w:rsidR="00BD1121" w:rsidRDefault="00BD1121" w:rsidP="00BD1121">
      <w:pPr>
        <w:pStyle w:val="ANormal"/>
      </w:pPr>
      <w:r>
        <w:rPr>
          <w:b/>
          <w:bCs/>
        </w:rPr>
        <w:tab/>
      </w:r>
      <w:r w:rsidRPr="0003235E">
        <w:rPr>
          <w:b/>
          <w:bCs/>
        </w:rPr>
        <w:t>ändras</w:t>
      </w:r>
      <w:r w:rsidRPr="0003235E">
        <w:t xml:space="preserve"> 79</w:t>
      </w:r>
      <w:r w:rsidR="00DB5F2E">
        <w:t> §</w:t>
      </w:r>
      <w:r w:rsidRPr="0003235E">
        <w:t xml:space="preserve"> 2</w:t>
      </w:r>
      <w:r>
        <w:t> mom.</w:t>
      </w:r>
      <w:r w:rsidRPr="0003235E">
        <w:t xml:space="preserve"> </w:t>
      </w:r>
      <w:r>
        <w:t>och 101</w:t>
      </w:r>
      <w:r w:rsidR="00DB5F2E">
        <w:t> §</w:t>
      </w:r>
      <w:r>
        <w:t xml:space="preserve"> samt</w:t>
      </w:r>
    </w:p>
    <w:p w14:paraId="184ACAC3" w14:textId="3801B80E" w:rsidR="00BD1121" w:rsidRPr="0003235E" w:rsidRDefault="00BD1121" w:rsidP="00BD1121">
      <w:pPr>
        <w:pStyle w:val="ANormal"/>
      </w:pPr>
      <w:r>
        <w:tab/>
      </w:r>
      <w:r w:rsidRPr="00BD1121">
        <w:rPr>
          <w:b/>
          <w:bCs/>
        </w:rPr>
        <w:t>fogas</w:t>
      </w:r>
      <w:r>
        <w:t xml:space="preserve"> till lagen en ny 79a</w:t>
      </w:r>
      <w:r w:rsidR="00DB5F2E">
        <w:t> §</w:t>
      </w:r>
      <w:r>
        <w:t xml:space="preserve"> </w:t>
      </w:r>
      <w:r w:rsidRPr="0003235E">
        <w:t>som följer:</w:t>
      </w:r>
    </w:p>
    <w:p w14:paraId="48E9B893" w14:textId="08515C68" w:rsidR="002D1AEF" w:rsidRDefault="002D1AEF" w:rsidP="000D6C46">
      <w:pPr>
        <w:pStyle w:val="ANormal"/>
      </w:pPr>
    </w:p>
    <w:p w14:paraId="7C1B8977" w14:textId="77777777" w:rsidR="000D6C46" w:rsidRPr="000D6C46" w:rsidRDefault="000D6C46" w:rsidP="000D6C46">
      <w:pPr>
        <w:pStyle w:val="ANormal"/>
      </w:pPr>
    </w:p>
    <w:tbl>
      <w:tblPr>
        <w:tblW w:w="5000" w:type="pct"/>
        <w:tblLayout w:type="fixed"/>
        <w:tblCellMar>
          <w:left w:w="0" w:type="dxa"/>
          <w:right w:w="0" w:type="dxa"/>
        </w:tblCellMar>
        <w:tblLook w:val="0000" w:firstRow="0" w:lastRow="0" w:firstColumn="0" w:lastColumn="0" w:noHBand="0" w:noVBand="0"/>
      </w:tblPr>
      <w:tblGrid>
        <w:gridCol w:w="3798"/>
        <w:gridCol w:w="228"/>
        <w:gridCol w:w="3798"/>
      </w:tblGrid>
      <w:tr w:rsidR="002D1AEF" w14:paraId="32F5905B" w14:textId="77777777" w:rsidTr="00D45A4E">
        <w:tc>
          <w:tcPr>
            <w:tcW w:w="2427" w:type="pct"/>
          </w:tcPr>
          <w:p w14:paraId="495ACD66" w14:textId="77777777" w:rsidR="002D1AEF" w:rsidRDefault="002D1AEF" w:rsidP="00C74E7A">
            <w:pPr>
              <w:pStyle w:val="xCelltext"/>
              <w:keepNext/>
              <w:jc w:val="center"/>
            </w:pPr>
            <w:r>
              <w:t>Gällande lydelse</w:t>
            </w:r>
          </w:p>
        </w:tc>
        <w:tc>
          <w:tcPr>
            <w:tcW w:w="146" w:type="pct"/>
          </w:tcPr>
          <w:p w14:paraId="3B868E68" w14:textId="77777777" w:rsidR="002D1AEF" w:rsidRDefault="002D1AEF" w:rsidP="00C74E7A">
            <w:pPr>
              <w:pStyle w:val="xCelltext"/>
              <w:keepNext/>
              <w:jc w:val="center"/>
            </w:pPr>
          </w:p>
        </w:tc>
        <w:tc>
          <w:tcPr>
            <w:tcW w:w="2427" w:type="pct"/>
          </w:tcPr>
          <w:p w14:paraId="34120925" w14:textId="77777777" w:rsidR="002D1AEF" w:rsidRDefault="002D1AEF" w:rsidP="00C74E7A">
            <w:pPr>
              <w:pStyle w:val="xCelltext"/>
              <w:keepNext/>
              <w:jc w:val="center"/>
            </w:pPr>
            <w:r>
              <w:t>Föreslagen lydelse</w:t>
            </w:r>
          </w:p>
        </w:tc>
      </w:tr>
      <w:tr w:rsidR="002D1AEF" w14:paraId="05B20317" w14:textId="77777777" w:rsidTr="00D45A4E">
        <w:tc>
          <w:tcPr>
            <w:tcW w:w="2427" w:type="pct"/>
          </w:tcPr>
          <w:p w14:paraId="11AFCA94" w14:textId="77777777" w:rsidR="002D1AEF" w:rsidRDefault="002D1AEF" w:rsidP="000D6C46">
            <w:pPr>
              <w:pStyle w:val="ANormal"/>
            </w:pPr>
          </w:p>
          <w:p w14:paraId="1FFB493D" w14:textId="2BB64F0D" w:rsidR="002D1AEF" w:rsidRDefault="002D1AEF" w:rsidP="00C74E7A">
            <w:pPr>
              <w:pStyle w:val="LagParagraf"/>
            </w:pPr>
            <w:r>
              <w:t>79</w:t>
            </w:r>
            <w:r w:rsidR="00DB5F2E">
              <w:t> §</w:t>
            </w:r>
          </w:p>
          <w:p w14:paraId="063568DA" w14:textId="77777777" w:rsidR="002D1AEF" w:rsidRDefault="002D1AEF" w:rsidP="00C74E7A">
            <w:pPr>
              <w:pStyle w:val="LagPararubrik"/>
            </w:pPr>
            <w:r w:rsidRPr="0088562B">
              <w:t>Persontransporter med bil</w:t>
            </w:r>
          </w:p>
          <w:p w14:paraId="4A0435CE" w14:textId="77777777" w:rsidR="002D1AEF" w:rsidRDefault="002D1AEF" w:rsidP="00C74E7A">
            <w:pPr>
              <w:pStyle w:val="ANormal"/>
              <w:keepNext/>
            </w:pPr>
            <w:r>
              <w:t>- - - - - - - - - - - - - - - - - - - - - - - - - - - - - -</w:t>
            </w:r>
          </w:p>
          <w:p w14:paraId="1E910C09" w14:textId="77777777" w:rsidR="002D1AEF" w:rsidRDefault="002D1AEF" w:rsidP="00C74E7A">
            <w:pPr>
              <w:pStyle w:val="ANormal"/>
              <w:keepNext/>
            </w:pPr>
            <w:r>
              <w:tab/>
              <w:t xml:space="preserve">I en buss som används i </w:t>
            </w:r>
            <w:r w:rsidRPr="00F2664E">
              <w:t>linjetrafik</w:t>
            </w:r>
            <w:r w:rsidRPr="00ED612C">
              <w:rPr>
                <w:b/>
                <w:bCs/>
              </w:rPr>
              <w:t xml:space="preserve"> enligt landskapslagen (1976:33) om yrkesmässig trafik</w:t>
            </w:r>
            <w:r>
              <w:t xml:space="preserve"> får dock det registrerade högsta antalet passagerare tillfälligt överskridas med 30 procent inom ramen för de massor som är tillåtna för fordonet på väg. På alla sittplatser som utrustats med bilbälte får dock högst det antal passagerare som antecknats i registret placeras.</w:t>
            </w:r>
          </w:p>
          <w:p w14:paraId="07C548B8" w14:textId="77777777" w:rsidR="000D6C46" w:rsidRDefault="002D1AEF" w:rsidP="00C74E7A">
            <w:pPr>
              <w:pStyle w:val="ANormal"/>
              <w:keepNext/>
            </w:pPr>
            <w:r>
              <w:t>- - - - - - - - - - - - - - - - - - - - - - - - - - - - - -</w:t>
            </w:r>
          </w:p>
          <w:p w14:paraId="1073A5EC" w14:textId="3545B390" w:rsidR="00ED612C" w:rsidRDefault="00ED612C" w:rsidP="00C74E7A">
            <w:pPr>
              <w:pStyle w:val="ANormal"/>
              <w:keepNext/>
            </w:pPr>
          </w:p>
        </w:tc>
        <w:tc>
          <w:tcPr>
            <w:tcW w:w="146" w:type="pct"/>
          </w:tcPr>
          <w:p w14:paraId="3FB105A8" w14:textId="77777777" w:rsidR="002D1AEF" w:rsidRDefault="002D1AEF" w:rsidP="00C74E7A">
            <w:pPr>
              <w:pStyle w:val="ANormal"/>
              <w:keepNext/>
            </w:pPr>
          </w:p>
        </w:tc>
        <w:tc>
          <w:tcPr>
            <w:tcW w:w="2427" w:type="pct"/>
          </w:tcPr>
          <w:p w14:paraId="0532DD58" w14:textId="77777777" w:rsidR="002D1AEF" w:rsidRDefault="002D1AEF" w:rsidP="000D6C46">
            <w:pPr>
              <w:pStyle w:val="ANormal"/>
            </w:pPr>
          </w:p>
          <w:p w14:paraId="0B622E3F" w14:textId="795EF5BA" w:rsidR="002D1AEF" w:rsidRDefault="002D1AEF" w:rsidP="00C74E7A">
            <w:pPr>
              <w:pStyle w:val="LagParagraf"/>
            </w:pPr>
            <w:r>
              <w:t>79</w:t>
            </w:r>
            <w:r w:rsidR="00DB5F2E">
              <w:t> §</w:t>
            </w:r>
          </w:p>
          <w:p w14:paraId="5094DFFB" w14:textId="77777777" w:rsidR="002D1AEF" w:rsidRDefault="002D1AEF" w:rsidP="00C74E7A">
            <w:pPr>
              <w:pStyle w:val="LagPararubrik"/>
            </w:pPr>
            <w:r w:rsidRPr="0088562B">
              <w:t>Persontransporter med bil</w:t>
            </w:r>
          </w:p>
          <w:p w14:paraId="7A6189C1" w14:textId="77777777" w:rsidR="002D1AEF" w:rsidRDefault="002D1AEF" w:rsidP="00C74E7A">
            <w:pPr>
              <w:pStyle w:val="ANormal"/>
              <w:keepNext/>
            </w:pPr>
            <w:r>
              <w:t>- - - - - - - - - - - - - - - - - - - - - - - - - - - - - -</w:t>
            </w:r>
          </w:p>
          <w:p w14:paraId="0AEEAEB2" w14:textId="77777777" w:rsidR="002D1AEF" w:rsidRDefault="002D1AEF" w:rsidP="00C74E7A">
            <w:pPr>
              <w:pStyle w:val="ANormal"/>
              <w:keepNext/>
            </w:pPr>
            <w:r>
              <w:tab/>
              <w:t>I en buss som används i linjetrafik får dock det registrerade högsta antalet passagerare tillfälligt överskridas med 30 procent inom ramen för de massor som är tillåtna för fordonet på väg. På alla sittplatser som utrustats med bilbälte får dock högst det antal passagerare som antecknats i registret placeras.</w:t>
            </w:r>
          </w:p>
          <w:p w14:paraId="7081D4E6" w14:textId="77777777" w:rsidR="000D6C46" w:rsidRDefault="000D6C46" w:rsidP="00C74E7A">
            <w:pPr>
              <w:pStyle w:val="ANormal"/>
              <w:keepNext/>
            </w:pPr>
          </w:p>
          <w:p w14:paraId="69A5230C" w14:textId="77777777" w:rsidR="002D1AEF" w:rsidRDefault="002D1AEF" w:rsidP="00BD1121">
            <w:pPr>
              <w:pStyle w:val="ANormal"/>
              <w:keepNext/>
            </w:pPr>
            <w:r>
              <w:t>- - - - - - - - - - - - - - - - - - - - - - - - - - - - - -</w:t>
            </w:r>
          </w:p>
          <w:p w14:paraId="70F5184C" w14:textId="3CE84256" w:rsidR="00ED612C" w:rsidRDefault="00ED612C" w:rsidP="00BD1121">
            <w:pPr>
              <w:pStyle w:val="ANormal"/>
              <w:keepNext/>
            </w:pPr>
          </w:p>
        </w:tc>
      </w:tr>
      <w:tr w:rsidR="00BD1121" w14:paraId="7807F755" w14:textId="77777777" w:rsidTr="00D45A4E">
        <w:tc>
          <w:tcPr>
            <w:tcW w:w="2427" w:type="pct"/>
          </w:tcPr>
          <w:p w14:paraId="19F9D7A1" w14:textId="77777777" w:rsidR="00BD1121" w:rsidRDefault="00BD1121" w:rsidP="000D6C46">
            <w:pPr>
              <w:pStyle w:val="ANormal"/>
            </w:pPr>
          </w:p>
          <w:p w14:paraId="484EF73B" w14:textId="77777777" w:rsidR="00ED612C" w:rsidRPr="00ED612C" w:rsidRDefault="00ED612C" w:rsidP="000D6C46">
            <w:pPr>
              <w:pStyle w:val="ANormal"/>
              <w:rPr>
                <w:i/>
                <w:iCs/>
              </w:rPr>
            </w:pPr>
            <w:r>
              <w:tab/>
            </w:r>
            <w:r w:rsidRPr="00ED612C">
              <w:rPr>
                <w:i/>
                <w:iCs/>
              </w:rPr>
              <w:t>Ny paragraf</w:t>
            </w:r>
          </w:p>
          <w:p w14:paraId="0052B729" w14:textId="085E40CB" w:rsidR="00ED612C" w:rsidRDefault="00ED612C" w:rsidP="000D6C46">
            <w:pPr>
              <w:pStyle w:val="ANormal"/>
            </w:pPr>
          </w:p>
        </w:tc>
        <w:tc>
          <w:tcPr>
            <w:tcW w:w="146" w:type="pct"/>
          </w:tcPr>
          <w:p w14:paraId="004950FA" w14:textId="77777777" w:rsidR="00BD1121" w:rsidRDefault="00BD1121" w:rsidP="00C74E7A">
            <w:pPr>
              <w:pStyle w:val="ANormal"/>
              <w:keepNext/>
            </w:pPr>
          </w:p>
        </w:tc>
        <w:tc>
          <w:tcPr>
            <w:tcW w:w="2427" w:type="pct"/>
          </w:tcPr>
          <w:p w14:paraId="5262855A" w14:textId="77777777" w:rsidR="00BD1121" w:rsidRPr="00BD1121" w:rsidRDefault="00BD1121" w:rsidP="008A6A93">
            <w:pPr>
              <w:pStyle w:val="ANormal"/>
            </w:pPr>
          </w:p>
          <w:p w14:paraId="5431D2F3" w14:textId="3C72D355" w:rsidR="00BD1121" w:rsidRPr="008A6A93" w:rsidRDefault="00BD1121" w:rsidP="008A6A93">
            <w:pPr>
              <w:pStyle w:val="LagParagraf"/>
              <w:rPr>
                <w:b/>
                <w:bCs/>
              </w:rPr>
            </w:pPr>
            <w:r w:rsidRPr="008A6A93">
              <w:rPr>
                <w:b/>
                <w:bCs/>
              </w:rPr>
              <w:t>79a</w:t>
            </w:r>
            <w:r w:rsidR="00DB5F2E" w:rsidRPr="008A6A93">
              <w:rPr>
                <w:b/>
                <w:bCs/>
              </w:rPr>
              <w:t> §</w:t>
            </w:r>
          </w:p>
          <w:p w14:paraId="167697C9" w14:textId="77777777" w:rsidR="00BD1121" w:rsidRPr="008A6A93" w:rsidRDefault="00BD1121" w:rsidP="008A6A93">
            <w:pPr>
              <w:pStyle w:val="LagPararubrik"/>
              <w:rPr>
                <w:b/>
                <w:bCs/>
              </w:rPr>
            </w:pPr>
            <w:r w:rsidRPr="008A6A93">
              <w:rPr>
                <w:b/>
                <w:bCs/>
              </w:rPr>
              <w:t>Antalet passagerare vid skolskjutsning</w:t>
            </w:r>
          </w:p>
          <w:p w14:paraId="5EA9B5E3" w14:textId="2A22C26B" w:rsidR="00BD1121" w:rsidRPr="008A6A93" w:rsidRDefault="00BD1121" w:rsidP="008A6A93">
            <w:pPr>
              <w:pStyle w:val="ANormal"/>
              <w:rPr>
                <w:b/>
                <w:bCs/>
              </w:rPr>
            </w:pPr>
            <w:r w:rsidRPr="008A6A93">
              <w:rPr>
                <w:b/>
                <w:bCs/>
              </w:rPr>
              <w:tab/>
              <w:t>I en personbil som är utrustad med extra bilbälten som är godkända för skoltransporter och när transporten upphandlats av en kommun, skola eller inrättning får antalet barn, oberoende av 79</w:t>
            </w:r>
            <w:r w:rsidR="00DB5F2E" w:rsidRPr="008A6A93">
              <w:rPr>
                <w:b/>
                <w:bCs/>
              </w:rPr>
              <w:t> §</w:t>
            </w:r>
            <w:r w:rsidRPr="008A6A93">
              <w:rPr>
                <w:b/>
                <w:bCs/>
              </w:rPr>
              <w:t xml:space="preserve"> 1</w:t>
            </w:r>
            <w:r w:rsidR="008A6A93">
              <w:rPr>
                <w:b/>
                <w:bCs/>
              </w:rPr>
              <w:t> </w:t>
            </w:r>
            <w:r w:rsidRPr="008A6A93">
              <w:rPr>
                <w:b/>
                <w:bCs/>
              </w:rPr>
              <w:t>mom., på ett säte eller en rad säten vara högst</w:t>
            </w:r>
          </w:p>
          <w:p w14:paraId="2FB3A453" w14:textId="1CB9323F" w:rsidR="00BD1121" w:rsidRPr="008A6A93" w:rsidRDefault="00BD1121" w:rsidP="008A6A93">
            <w:pPr>
              <w:pStyle w:val="ANormal"/>
              <w:rPr>
                <w:b/>
                <w:bCs/>
              </w:rPr>
            </w:pPr>
            <w:r w:rsidRPr="008A6A93">
              <w:rPr>
                <w:b/>
                <w:bCs/>
              </w:rPr>
              <w:tab/>
              <w:t>Antal sittplatser      Antal passagerare</w:t>
            </w:r>
          </w:p>
          <w:p w14:paraId="19B3DC58" w14:textId="77777777" w:rsidR="00BD1121" w:rsidRPr="008A6A93" w:rsidRDefault="00BD1121" w:rsidP="008A6A93">
            <w:pPr>
              <w:pStyle w:val="ANormal"/>
              <w:rPr>
                <w:b/>
                <w:bCs/>
              </w:rPr>
            </w:pPr>
            <w:r w:rsidRPr="008A6A93">
              <w:rPr>
                <w:b/>
                <w:bCs/>
              </w:rPr>
              <w:tab/>
              <w:t>1</w:t>
            </w:r>
            <w:r w:rsidRPr="008A6A93">
              <w:rPr>
                <w:b/>
                <w:bCs/>
              </w:rPr>
              <w:tab/>
            </w:r>
            <w:r w:rsidRPr="008A6A93">
              <w:rPr>
                <w:b/>
                <w:bCs/>
              </w:rPr>
              <w:tab/>
              <w:t>2</w:t>
            </w:r>
          </w:p>
          <w:p w14:paraId="2418EDCB" w14:textId="77777777" w:rsidR="00BD1121" w:rsidRPr="008A6A93" w:rsidRDefault="00BD1121" w:rsidP="008A6A93">
            <w:pPr>
              <w:pStyle w:val="ANormal"/>
              <w:rPr>
                <w:b/>
                <w:bCs/>
              </w:rPr>
            </w:pPr>
            <w:r w:rsidRPr="008A6A93">
              <w:rPr>
                <w:b/>
                <w:bCs/>
              </w:rPr>
              <w:tab/>
              <w:t>2</w:t>
            </w:r>
            <w:r w:rsidRPr="008A6A93">
              <w:rPr>
                <w:b/>
                <w:bCs/>
              </w:rPr>
              <w:tab/>
            </w:r>
            <w:r w:rsidRPr="008A6A93">
              <w:rPr>
                <w:b/>
                <w:bCs/>
              </w:rPr>
              <w:tab/>
              <w:t>3</w:t>
            </w:r>
          </w:p>
          <w:p w14:paraId="6B6745B5" w14:textId="77777777" w:rsidR="00BD1121" w:rsidRPr="008A6A93" w:rsidRDefault="00BD1121" w:rsidP="008A6A93">
            <w:pPr>
              <w:pStyle w:val="ANormal"/>
              <w:rPr>
                <w:b/>
                <w:bCs/>
              </w:rPr>
            </w:pPr>
            <w:r w:rsidRPr="008A6A93">
              <w:rPr>
                <w:b/>
                <w:bCs/>
              </w:rPr>
              <w:tab/>
              <w:t>3</w:t>
            </w:r>
            <w:r w:rsidRPr="008A6A93">
              <w:rPr>
                <w:b/>
                <w:bCs/>
              </w:rPr>
              <w:tab/>
            </w:r>
            <w:r w:rsidRPr="008A6A93">
              <w:rPr>
                <w:b/>
                <w:bCs/>
              </w:rPr>
              <w:tab/>
              <w:t>5</w:t>
            </w:r>
          </w:p>
          <w:p w14:paraId="73EA1D19" w14:textId="77777777" w:rsidR="00BD1121" w:rsidRPr="008A6A93" w:rsidRDefault="00BD1121" w:rsidP="008A6A93">
            <w:pPr>
              <w:pStyle w:val="ANormal"/>
              <w:rPr>
                <w:b/>
                <w:bCs/>
              </w:rPr>
            </w:pPr>
            <w:r w:rsidRPr="008A6A93">
              <w:rPr>
                <w:b/>
                <w:bCs/>
              </w:rPr>
              <w:tab/>
              <w:t>4</w:t>
            </w:r>
            <w:r w:rsidRPr="008A6A93">
              <w:rPr>
                <w:b/>
                <w:bCs/>
              </w:rPr>
              <w:tab/>
            </w:r>
            <w:r w:rsidRPr="008A6A93">
              <w:rPr>
                <w:b/>
                <w:bCs/>
              </w:rPr>
              <w:tab/>
              <w:t>6</w:t>
            </w:r>
          </w:p>
          <w:p w14:paraId="776B3B18" w14:textId="77777777" w:rsidR="00BD1121" w:rsidRPr="008A6A93" w:rsidRDefault="00BD1121" w:rsidP="008A6A93">
            <w:pPr>
              <w:pStyle w:val="ANormal"/>
              <w:rPr>
                <w:b/>
                <w:bCs/>
              </w:rPr>
            </w:pPr>
          </w:p>
          <w:p w14:paraId="67C70107" w14:textId="77777777" w:rsidR="00BD1121" w:rsidRPr="008A6A93" w:rsidRDefault="00BD1121" w:rsidP="008A6A93">
            <w:pPr>
              <w:pStyle w:val="ANormal"/>
              <w:rPr>
                <w:b/>
                <w:bCs/>
              </w:rPr>
            </w:pPr>
            <w:r w:rsidRPr="008A6A93">
              <w:rPr>
                <w:b/>
                <w:bCs/>
              </w:rPr>
              <w:t>På två sittplatser bredvid varandra får det dock inte sitta flera än tre passagerare.</w:t>
            </w:r>
          </w:p>
          <w:p w14:paraId="587F4661" w14:textId="77777777" w:rsidR="00BD1121" w:rsidRPr="008A6A93" w:rsidRDefault="00BD1121" w:rsidP="008A6A93">
            <w:pPr>
              <w:pStyle w:val="ANormal"/>
              <w:rPr>
                <w:b/>
                <w:bCs/>
              </w:rPr>
            </w:pPr>
            <w:r w:rsidRPr="008A6A93">
              <w:rPr>
                <w:b/>
                <w:bCs/>
              </w:rPr>
              <w:tab/>
              <w:t>I en personbil som är registrerad för en förare och åtta passagerare får det på varje sittplats som är minst 70 centimeter bred, med undantag för platsen bredvid föraren, vid skol- och dagvårdstransporter transporteras två passagerare som får plats där. Det totala antalet passagerare får då vara 13, om alla passagerare är under 13 år vid läsårets början, och i övriga fall 12.</w:t>
            </w:r>
          </w:p>
          <w:p w14:paraId="25BBD31A" w14:textId="77777777" w:rsidR="00BD1121" w:rsidRPr="008A6A93" w:rsidRDefault="00BD1121" w:rsidP="008A6A93">
            <w:pPr>
              <w:pStyle w:val="ANormal"/>
              <w:rPr>
                <w:b/>
                <w:bCs/>
              </w:rPr>
            </w:pPr>
            <w:r w:rsidRPr="008A6A93">
              <w:rPr>
                <w:b/>
                <w:bCs/>
              </w:rPr>
              <w:lastRenderedPageBreak/>
              <w:tab/>
              <w:t>Om en personbil som används för skol- eller dagvårdstransport även medför andra passagerare än de som omfattas av denna paragraf, ska den maximala belastningen för transporten beräknas utifrån det antal sittplatser som inte upptas av dessa övriga passagerare.</w:t>
            </w:r>
          </w:p>
          <w:p w14:paraId="319E5A72" w14:textId="77777777" w:rsidR="00BD1121" w:rsidRPr="008A6A93" w:rsidRDefault="00BD1121" w:rsidP="008A6A93">
            <w:pPr>
              <w:pStyle w:val="ANormal"/>
              <w:rPr>
                <w:b/>
                <w:bCs/>
              </w:rPr>
            </w:pPr>
            <w:r w:rsidRPr="008A6A93">
              <w:rPr>
                <w:b/>
                <w:bCs/>
              </w:rPr>
              <w:tab/>
              <w:t>I en buss som används för skol- och dagvårdstransport får det förutom föraren transporteras högst så många passagerare som motsvarar det antal sittplatser som antecknats i registret.</w:t>
            </w:r>
          </w:p>
          <w:p w14:paraId="2CCE47D2" w14:textId="77777777" w:rsidR="00BD1121" w:rsidRDefault="00BD1121" w:rsidP="008A6A93">
            <w:pPr>
              <w:pStyle w:val="ANormal"/>
              <w:rPr>
                <w:b/>
                <w:bCs/>
              </w:rPr>
            </w:pPr>
            <w:r w:rsidRPr="008A6A93">
              <w:rPr>
                <w:b/>
                <w:bCs/>
              </w:rPr>
              <w:tab/>
              <w:t>Det är förbjudet att använda den rad säten som finns längst bak i en personbil för skol- och dagvårdstransporter, om sätena är monterade med ryggen mot färdriktningen.</w:t>
            </w:r>
          </w:p>
          <w:p w14:paraId="17B43954" w14:textId="28A2A597" w:rsidR="008A6A93" w:rsidRPr="008A6A93" w:rsidRDefault="008A6A93" w:rsidP="008A6A93">
            <w:pPr>
              <w:pStyle w:val="ANormal"/>
            </w:pPr>
          </w:p>
        </w:tc>
      </w:tr>
      <w:tr w:rsidR="008A6A93" w14:paraId="16792419" w14:textId="77777777" w:rsidTr="00D45A4E">
        <w:tc>
          <w:tcPr>
            <w:tcW w:w="2427" w:type="pct"/>
          </w:tcPr>
          <w:p w14:paraId="5328DD11" w14:textId="77777777" w:rsidR="008A6A93" w:rsidRDefault="008A6A93" w:rsidP="000D6C46">
            <w:pPr>
              <w:pStyle w:val="ANormal"/>
            </w:pPr>
          </w:p>
          <w:p w14:paraId="05BA7B1E" w14:textId="0FD4D8FF" w:rsidR="008A6A93" w:rsidRPr="008A6A93" w:rsidRDefault="008A6A93" w:rsidP="008A6A93">
            <w:pPr>
              <w:pStyle w:val="LagParagraf"/>
              <w:rPr>
                <w:b/>
                <w:bCs/>
              </w:rPr>
            </w:pPr>
            <w:r w:rsidRPr="008A6A93">
              <w:rPr>
                <w:b/>
                <w:bCs/>
              </w:rPr>
              <w:t>100 §</w:t>
            </w:r>
          </w:p>
          <w:p w14:paraId="44FE355D" w14:textId="64254AFB" w:rsidR="008A6A93" w:rsidRPr="008A6A93" w:rsidRDefault="008A6A93" w:rsidP="008A6A93">
            <w:pPr>
              <w:pStyle w:val="LagPararubrik"/>
              <w:rPr>
                <w:b/>
                <w:bCs/>
              </w:rPr>
            </w:pPr>
            <w:r w:rsidRPr="008A6A93">
              <w:rPr>
                <w:b/>
                <w:bCs/>
              </w:rPr>
              <w:t>Betalningstid för avgift för trafikförseelse</w:t>
            </w:r>
          </w:p>
          <w:p w14:paraId="3C25B8F9" w14:textId="77777777" w:rsidR="008A6A93" w:rsidRPr="008A6A93" w:rsidRDefault="008A6A93" w:rsidP="008A6A93">
            <w:pPr>
              <w:pStyle w:val="ANormal"/>
              <w:rPr>
                <w:b/>
                <w:bCs/>
              </w:rPr>
            </w:pPr>
            <w:r w:rsidRPr="008A6A93">
              <w:rPr>
                <w:b/>
                <w:bCs/>
              </w:rPr>
              <w:tab/>
              <w:t>En avgift för trafikförseelse ska betalas inom 30 dagar från den dag då beslutet delgavs.</w:t>
            </w:r>
          </w:p>
          <w:p w14:paraId="5CB83C5C" w14:textId="56C80D53" w:rsidR="008A6A93" w:rsidRDefault="008A6A93" w:rsidP="008A6A93">
            <w:pPr>
              <w:pStyle w:val="ANormal"/>
            </w:pPr>
          </w:p>
        </w:tc>
        <w:tc>
          <w:tcPr>
            <w:tcW w:w="146" w:type="pct"/>
          </w:tcPr>
          <w:p w14:paraId="22F07B2D" w14:textId="77777777" w:rsidR="008A6A93" w:rsidRDefault="008A6A93" w:rsidP="00C74E7A">
            <w:pPr>
              <w:pStyle w:val="ANormal"/>
              <w:keepNext/>
            </w:pPr>
          </w:p>
        </w:tc>
        <w:tc>
          <w:tcPr>
            <w:tcW w:w="2427" w:type="pct"/>
          </w:tcPr>
          <w:p w14:paraId="463CEF3A" w14:textId="77777777" w:rsidR="008A6A93" w:rsidRDefault="008A6A93" w:rsidP="000D6C46">
            <w:pPr>
              <w:pStyle w:val="ANormal"/>
            </w:pPr>
          </w:p>
          <w:p w14:paraId="0B57797F" w14:textId="77777777" w:rsidR="008A6A93" w:rsidRPr="008A6A93" w:rsidRDefault="008A6A93" w:rsidP="000D6C46">
            <w:pPr>
              <w:pStyle w:val="ANormal"/>
              <w:rPr>
                <w:i/>
                <w:iCs/>
              </w:rPr>
            </w:pPr>
            <w:r>
              <w:tab/>
            </w:r>
            <w:r w:rsidRPr="008A6A93">
              <w:rPr>
                <w:i/>
                <w:iCs/>
              </w:rPr>
              <w:t>Paragrafen upphävs</w:t>
            </w:r>
          </w:p>
          <w:p w14:paraId="7EB23A72" w14:textId="3563BDB9" w:rsidR="008A6A93" w:rsidRDefault="008A6A93" w:rsidP="000D6C46">
            <w:pPr>
              <w:pStyle w:val="ANormal"/>
            </w:pPr>
          </w:p>
        </w:tc>
      </w:tr>
      <w:tr w:rsidR="00BD1121" w14:paraId="7C33A458" w14:textId="77777777" w:rsidTr="00D45A4E">
        <w:tc>
          <w:tcPr>
            <w:tcW w:w="2427" w:type="pct"/>
          </w:tcPr>
          <w:p w14:paraId="10A9F020" w14:textId="77777777" w:rsidR="00BD1121" w:rsidRDefault="00BD1121" w:rsidP="000D6C46">
            <w:pPr>
              <w:pStyle w:val="ANormal"/>
            </w:pPr>
          </w:p>
          <w:p w14:paraId="626DB864" w14:textId="56083431" w:rsidR="00BD1121" w:rsidRPr="0003235E" w:rsidRDefault="00BD1121" w:rsidP="00BD1121">
            <w:pPr>
              <w:pStyle w:val="LagParagraf"/>
            </w:pPr>
            <w:r>
              <w:t>101</w:t>
            </w:r>
            <w:r w:rsidR="00DB5F2E">
              <w:t> §</w:t>
            </w:r>
          </w:p>
          <w:p w14:paraId="2647BA15" w14:textId="77777777" w:rsidR="00BD1121" w:rsidRPr="0003235E" w:rsidRDefault="00BD1121" w:rsidP="00BD1121">
            <w:pPr>
              <w:pStyle w:val="LagPararubrik"/>
            </w:pPr>
            <w:r w:rsidRPr="008E5BAD">
              <w:t>Verkställighet av avgift för trafikförseelse</w:t>
            </w:r>
          </w:p>
          <w:p w14:paraId="286DFAAA" w14:textId="77777777" w:rsidR="00BD1121" w:rsidRDefault="00BD1121" w:rsidP="00BD1121">
            <w:pPr>
              <w:pStyle w:val="ANormal"/>
            </w:pPr>
            <w:r>
              <w:tab/>
              <w:t>Bestämmelser om verkställighet av avgift för trafikförseelse finns i lagen om verkställighet av böter (FFS 672/2002).</w:t>
            </w:r>
          </w:p>
          <w:p w14:paraId="1B6D515D" w14:textId="48AB6813" w:rsidR="00BD1121" w:rsidRPr="008A6A93" w:rsidRDefault="00BD1121" w:rsidP="00BD1121">
            <w:pPr>
              <w:pStyle w:val="ANormal"/>
              <w:rPr>
                <w:b/>
                <w:bCs/>
              </w:rPr>
            </w:pPr>
            <w:r w:rsidRPr="008A6A93">
              <w:rPr>
                <w:b/>
                <w:bCs/>
              </w:rPr>
              <w:tab/>
              <w:t>En avgift för trafikförseelse preskriberas fem år efter det att ett lagakraftvunnet avgörande meddelades.</w:t>
            </w:r>
          </w:p>
          <w:p w14:paraId="17664BAF" w14:textId="1A680EAE" w:rsidR="00BD1121" w:rsidRPr="008A6A93" w:rsidRDefault="00BD1121" w:rsidP="00BD1121">
            <w:pPr>
              <w:pStyle w:val="ANormal"/>
              <w:rPr>
                <w:b/>
                <w:bCs/>
              </w:rPr>
            </w:pPr>
            <w:r w:rsidRPr="008A6A93">
              <w:rPr>
                <w:b/>
                <w:bCs/>
              </w:rPr>
              <w:tab/>
              <w:t>Rättsregistercentralen sköter verkställigheten av beslut som gäller avgift för trafikförseelse.</w:t>
            </w:r>
          </w:p>
          <w:p w14:paraId="70CECD6B" w14:textId="77777777" w:rsidR="00BD1121" w:rsidRDefault="00BD1121" w:rsidP="00BD1121">
            <w:pPr>
              <w:pStyle w:val="ANormal"/>
              <w:rPr>
                <w:b/>
                <w:bCs/>
              </w:rPr>
            </w:pPr>
            <w:r w:rsidRPr="008A6A93">
              <w:rPr>
                <w:b/>
                <w:bCs/>
              </w:rPr>
              <w:tab/>
              <w:t>Trafikövervakare och domstolar ska underrätta Rättsregistercentralen om sina beslut om påförande av avgifter för trafikförseelse. Rättsregistercentralen ska också underrättas om ett beslut genom vilket en avgift för trafikförseelse har avlyfts.</w:t>
            </w:r>
          </w:p>
          <w:p w14:paraId="1DF26EA5" w14:textId="3C8FBC3E" w:rsidR="008A6A93" w:rsidRPr="008A6A93" w:rsidRDefault="008A6A93" w:rsidP="00BD1121">
            <w:pPr>
              <w:pStyle w:val="ANormal"/>
            </w:pPr>
          </w:p>
        </w:tc>
        <w:tc>
          <w:tcPr>
            <w:tcW w:w="146" w:type="pct"/>
          </w:tcPr>
          <w:p w14:paraId="788B6284" w14:textId="77777777" w:rsidR="00BD1121" w:rsidRDefault="00BD1121" w:rsidP="00C74E7A">
            <w:pPr>
              <w:pStyle w:val="ANormal"/>
              <w:keepNext/>
            </w:pPr>
          </w:p>
        </w:tc>
        <w:tc>
          <w:tcPr>
            <w:tcW w:w="2427" w:type="pct"/>
          </w:tcPr>
          <w:p w14:paraId="5BD996D8" w14:textId="77777777" w:rsidR="00BD1121" w:rsidRDefault="00BD1121" w:rsidP="000D6C46">
            <w:pPr>
              <w:pStyle w:val="ANormal"/>
            </w:pPr>
          </w:p>
          <w:p w14:paraId="457CB209" w14:textId="5AC381A6" w:rsidR="00BD1121" w:rsidRPr="00BD1121" w:rsidRDefault="00BD1121" w:rsidP="00BD1121">
            <w:pPr>
              <w:pStyle w:val="LagParagraf"/>
            </w:pPr>
            <w:r w:rsidRPr="00BD1121">
              <w:t>101</w:t>
            </w:r>
            <w:r w:rsidR="00DB5F2E">
              <w:t> §</w:t>
            </w:r>
          </w:p>
          <w:p w14:paraId="5BC6EDBE" w14:textId="77777777" w:rsidR="00BD1121" w:rsidRPr="00BD1121" w:rsidRDefault="00BD1121" w:rsidP="00BD1121">
            <w:pPr>
              <w:pStyle w:val="LagPararubrik"/>
            </w:pPr>
            <w:r w:rsidRPr="00BD1121">
              <w:t>Verkställighet av avgift för trafikförseelse</w:t>
            </w:r>
          </w:p>
          <w:p w14:paraId="799B7021" w14:textId="77777777" w:rsidR="00BD1121" w:rsidRPr="00BD1121" w:rsidRDefault="00BD1121" w:rsidP="00BD1121">
            <w:pPr>
              <w:pStyle w:val="ANormal"/>
            </w:pPr>
            <w:r w:rsidRPr="00BD1121">
              <w:tab/>
              <w:t>Bestämmelser om verkställighet av avgift för trafikförseelse</w:t>
            </w:r>
            <w:r w:rsidRPr="00BD1121">
              <w:rPr>
                <w:b/>
                <w:bCs/>
              </w:rPr>
              <w:t xml:space="preserve"> som påförts med stöd av denna lag </w:t>
            </w:r>
            <w:r w:rsidRPr="00BD1121">
              <w:t>finns i lagen om verkställighet av böter (FFS 672/2002).</w:t>
            </w:r>
          </w:p>
          <w:p w14:paraId="164F5319" w14:textId="77777777" w:rsidR="00BD1121" w:rsidRDefault="00BD1121" w:rsidP="000D6C46">
            <w:pPr>
              <w:pStyle w:val="ANormal"/>
            </w:pPr>
          </w:p>
        </w:tc>
      </w:tr>
      <w:tr w:rsidR="000D6C46" w14:paraId="3A7497F7" w14:textId="77777777" w:rsidTr="00D45A4E">
        <w:tc>
          <w:tcPr>
            <w:tcW w:w="2427" w:type="pct"/>
          </w:tcPr>
          <w:p w14:paraId="23437F0E" w14:textId="77777777" w:rsidR="000D6C46" w:rsidRDefault="000D6C46" w:rsidP="000D6C46">
            <w:pPr>
              <w:pStyle w:val="ANormal"/>
            </w:pPr>
          </w:p>
        </w:tc>
        <w:tc>
          <w:tcPr>
            <w:tcW w:w="146" w:type="pct"/>
          </w:tcPr>
          <w:p w14:paraId="6F6DF88D" w14:textId="77777777" w:rsidR="000D6C46" w:rsidRDefault="000D6C46" w:rsidP="00C74E7A">
            <w:pPr>
              <w:pStyle w:val="ANormal"/>
              <w:keepNext/>
            </w:pPr>
          </w:p>
        </w:tc>
        <w:tc>
          <w:tcPr>
            <w:tcW w:w="2427" w:type="pct"/>
          </w:tcPr>
          <w:p w14:paraId="5F152609" w14:textId="77777777" w:rsidR="000D6C46" w:rsidRDefault="000D6C46" w:rsidP="000D6C46">
            <w:pPr>
              <w:pStyle w:val="ANormal"/>
            </w:pPr>
          </w:p>
          <w:p w14:paraId="496100E3" w14:textId="77777777" w:rsidR="000D6C46" w:rsidRDefault="000D6C46" w:rsidP="000D6C46">
            <w:pPr>
              <w:pStyle w:val="ANormal"/>
              <w:keepNext/>
              <w:jc w:val="center"/>
            </w:pPr>
            <w:hyperlink w:anchor="_top" w:tooltip="Klicka för att gå till toppen av dokumentet" w:history="1">
              <w:r>
                <w:rPr>
                  <w:rStyle w:val="Hyperlnk"/>
                </w:rPr>
                <w:t>__________________</w:t>
              </w:r>
            </w:hyperlink>
          </w:p>
          <w:p w14:paraId="296BD83D" w14:textId="77777777" w:rsidR="000D6C46" w:rsidRDefault="000D6C46" w:rsidP="000D6C46">
            <w:pPr>
              <w:pStyle w:val="ANormal"/>
              <w:keepNext/>
            </w:pPr>
          </w:p>
          <w:p w14:paraId="2953527C" w14:textId="77777777" w:rsidR="000D6C46" w:rsidRDefault="000D6C46" w:rsidP="000D6C46">
            <w:pPr>
              <w:pStyle w:val="ANormal"/>
              <w:keepNext/>
            </w:pPr>
            <w:r>
              <w:tab/>
            </w:r>
            <w:r w:rsidRPr="00945026">
              <w:t>Denna lag träder i kraft den</w:t>
            </w:r>
          </w:p>
          <w:p w14:paraId="7C902CF8" w14:textId="77777777" w:rsidR="000D6C46" w:rsidRDefault="000D6C46" w:rsidP="000D6C46">
            <w:pPr>
              <w:pStyle w:val="ANormal"/>
              <w:keepNext/>
              <w:jc w:val="center"/>
            </w:pPr>
            <w:hyperlink w:anchor="_top" w:tooltip="Klicka för att gå till toppen av dokumentet" w:history="1">
              <w:r>
                <w:rPr>
                  <w:rStyle w:val="Hyperlnk"/>
                </w:rPr>
                <w:t>__________________</w:t>
              </w:r>
            </w:hyperlink>
          </w:p>
          <w:p w14:paraId="68E52977" w14:textId="77777777" w:rsidR="000D6C46" w:rsidRDefault="000D6C46" w:rsidP="000D6C46">
            <w:pPr>
              <w:pStyle w:val="ANormal"/>
            </w:pPr>
          </w:p>
        </w:tc>
      </w:tr>
    </w:tbl>
    <w:p w14:paraId="309E5F88" w14:textId="77777777" w:rsidR="000D6C46" w:rsidRPr="000D6C46" w:rsidRDefault="000D6C46" w:rsidP="000D6C46">
      <w:pPr>
        <w:pStyle w:val="ANormal"/>
      </w:pPr>
    </w:p>
    <w:p w14:paraId="3B408B0B" w14:textId="1BAF56B7" w:rsidR="000D6C46" w:rsidRDefault="000D6C46">
      <w:pPr>
        <w:pStyle w:val="ANormal"/>
        <w:jc w:val="center"/>
      </w:pPr>
      <w:hyperlink w:anchor="_top" w:tooltip="Klicka för att gå till toppen av dokumentet" w:history="1">
        <w:r>
          <w:rPr>
            <w:rStyle w:val="Hyperlnk"/>
          </w:rPr>
          <w:t>__________________</w:t>
        </w:r>
      </w:hyperlink>
    </w:p>
    <w:p w14:paraId="014F7A67" w14:textId="4142CF7A" w:rsidR="00FB231C" w:rsidRDefault="00FB231C">
      <w:pPr>
        <w:rPr>
          <w:sz w:val="22"/>
          <w:szCs w:val="20"/>
        </w:rPr>
      </w:pPr>
    </w:p>
    <w:p w14:paraId="3F1AA1F2" w14:textId="7BC3907C" w:rsidR="008A6A93" w:rsidRDefault="008A6A93">
      <w:pPr>
        <w:rPr>
          <w:sz w:val="22"/>
          <w:szCs w:val="20"/>
        </w:rPr>
      </w:pPr>
      <w:r>
        <w:rPr>
          <w:sz w:val="22"/>
          <w:szCs w:val="20"/>
        </w:rPr>
        <w:br w:type="page"/>
      </w:r>
    </w:p>
    <w:p w14:paraId="188AE181" w14:textId="77777777" w:rsidR="008A6A93" w:rsidRDefault="008A6A93">
      <w:pPr>
        <w:rPr>
          <w:sz w:val="22"/>
          <w:szCs w:val="20"/>
        </w:rPr>
      </w:pPr>
    </w:p>
    <w:p w14:paraId="242B7ACA" w14:textId="4FD1F8F7" w:rsidR="000D6C46" w:rsidRDefault="000D6C46" w:rsidP="000D6C46">
      <w:pPr>
        <w:pStyle w:val="ANormal"/>
      </w:pPr>
      <w:r>
        <w:t>5.</w:t>
      </w:r>
    </w:p>
    <w:p w14:paraId="1D93F619" w14:textId="77777777" w:rsidR="000D6C46" w:rsidRPr="000D6C46" w:rsidRDefault="000D6C46" w:rsidP="000D6C46">
      <w:pPr>
        <w:pStyle w:val="ANormal"/>
      </w:pPr>
    </w:p>
    <w:p w14:paraId="21CC678A" w14:textId="6D81712F" w:rsidR="002D1AEF" w:rsidRPr="00A42537" w:rsidRDefault="002D1AEF" w:rsidP="00FB231C">
      <w:pPr>
        <w:pStyle w:val="LagHuvRubr"/>
      </w:pPr>
      <w:bookmarkStart w:id="7" w:name="_Toc239846321"/>
      <w:r w:rsidRPr="002D1AEF">
        <w:t>L A N D S K A P S L A G</w:t>
      </w:r>
      <w:r w:rsidRPr="002D1AEF">
        <w:br/>
      </w:r>
      <w:r w:rsidRPr="00A42537">
        <w:t xml:space="preserve">om ändring av </w:t>
      </w:r>
      <w:r>
        <w:t>2</w:t>
      </w:r>
      <w:r w:rsidR="00DB5F2E">
        <w:t> §</w:t>
      </w:r>
      <w:r>
        <w:t xml:space="preserve"> l</w:t>
      </w:r>
      <w:r w:rsidRPr="0088562B">
        <w:t>andskapslag</w:t>
      </w:r>
      <w:r>
        <w:t>en</w:t>
      </w:r>
      <w:r w:rsidRPr="0088562B">
        <w:t xml:space="preserve"> om tillämpning på Åland av riksförfattningar om dataskydd</w:t>
      </w:r>
      <w:bookmarkEnd w:id="7"/>
    </w:p>
    <w:p w14:paraId="39ACEFD3" w14:textId="77777777" w:rsidR="002D1AEF" w:rsidRPr="00A42537" w:rsidRDefault="002D1AEF" w:rsidP="00FB231C">
      <w:pPr>
        <w:pStyle w:val="ANormal"/>
      </w:pPr>
    </w:p>
    <w:p w14:paraId="3A795190" w14:textId="5405A2A9" w:rsidR="002D1AEF" w:rsidRDefault="002D1AEF" w:rsidP="00FB231C">
      <w:pPr>
        <w:pStyle w:val="ANormal"/>
      </w:pPr>
      <w:r w:rsidRPr="004B0F85">
        <w:tab/>
      </w:r>
      <w:r>
        <w:t xml:space="preserve">I enlighet med lagtingets beslut </w:t>
      </w:r>
      <w:r w:rsidRPr="00A42537">
        <w:rPr>
          <w:b/>
          <w:bCs/>
        </w:rPr>
        <w:t>ändras</w:t>
      </w:r>
      <w:r>
        <w:t xml:space="preserve"> </w:t>
      </w:r>
      <w:r w:rsidRPr="0088562B">
        <w:t>2</w:t>
      </w:r>
      <w:r w:rsidR="00DB5F2E">
        <w:t> §</w:t>
      </w:r>
      <w:r w:rsidRPr="0088562B">
        <w:t xml:space="preserve"> </w:t>
      </w:r>
      <w:r w:rsidR="00AF08EE">
        <w:t>1</w:t>
      </w:r>
      <w:r w:rsidR="000D6C46">
        <w:t> mom.</w:t>
      </w:r>
      <w:r w:rsidR="00AF08EE">
        <w:t xml:space="preserve"> 4</w:t>
      </w:r>
      <w:r w:rsidR="000D6C46">
        <w:t> punkt</w:t>
      </w:r>
      <w:r w:rsidR="00AF08EE">
        <w:t xml:space="preserve">en </w:t>
      </w:r>
      <w:r w:rsidRPr="0088562B">
        <w:t>landskapslagen (2019:74) om tillämpning på Åland av riksförfattningar om dataskydd</w:t>
      </w:r>
      <w:r>
        <w:t xml:space="preserve"> som följer:</w:t>
      </w:r>
    </w:p>
    <w:p w14:paraId="39A9F04A" w14:textId="791659F2" w:rsidR="002D1AEF" w:rsidRDefault="002D1AEF" w:rsidP="00FB231C">
      <w:pPr>
        <w:pStyle w:val="ANormal"/>
      </w:pPr>
    </w:p>
    <w:p w14:paraId="1050A791" w14:textId="77777777" w:rsidR="00FB231C" w:rsidRDefault="00FB231C">
      <w:pPr>
        <w:pStyle w:val="ANormal"/>
      </w:pPr>
    </w:p>
    <w:tbl>
      <w:tblPr>
        <w:tblW w:w="5000" w:type="pct"/>
        <w:tblLayout w:type="fixed"/>
        <w:tblCellMar>
          <w:left w:w="0" w:type="dxa"/>
          <w:right w:w="0" w:type="dxa"/>
        </w:tblCellMar>
        <w:tblLook w:val="0000" w:firstRow="0" w:lastRow="0" w:firstColumn="0" w:lastColumn="0" w:noHBand="0" w:noVBand="0"/>
      </w:tblPr>
      <w:tblGrid>
        <w:gridCol w:w="3797"/>
        <w:gridCol w:w="228"/>
        <w:gridCol w:w="3799"/>
      </w:tblGrid>
      <w:tr w:rsidR="00FB231C" w14:paraId="1F9816C2" w14:textId="77777777" w:rsidTr="00D45A4E">
        <w:tc>
          <w:tcPr>
            <w:tcW w:w="2426" w:type="pct"/>
          </w:tcPr>
          <w:p w14:paraId="013910FD" w14:textId="77777777" w:rsidR="00FB231C" w:rsidRDefault="00FB231C">
            <w:pPr>
              <w:pStyle w:val="xCelltext"/>
              <w:jc w:val="center"/>
            </w:pPr>
            <w:r>
              <w:t>Gällande lydelse</w:t>
            </w:r>
          </w:p>
        </w:tc>
        <w:tc>
          <w:tcPr>
            <w:tcW w:w="146" w:type="pct"/>
          </w:tcPr>
          <w:p w14:paraId="054D6CF1" w14:textId="77777777" w:rsidR="00FB231C" w:rsidRDefault="00FB231C">
            <w:pPr>
              <w:pStyle w:val="xCelltext"/>
              <w:jc w:val="center"/>
            </w:pPr>
          </w:p>
        </w:tc>
        <w:tc>
          <w:tcPr>
            <w:tcW w:w="2428" w:type="pct"/>
          </w:tcPr>
          <w:p w14:paraId="0659016B" w14:textId="77777777" w:rsidR="00FB231C" w:rsidRDefault="00FB231C">
            <w:pPr>
              <w:pStyle w:val="xCelltext"/>
              <w:jc w:val="center"/>
            </w:pPr>
            <w:r>
              <w:t>Föreslagen lydelse</w:t>
            </w:r>
          </w:p>
        </w:tc>
      </w:tr>
      <w:tr w:rsidR="00FB231C" w14:paraId="5FEFAE0F" w14:textId="77777777" w:rsidTr="00D45A4E">
        <w:tc>
          <w:tcPr>
            <w:tcW w:w="2426" w:type="pct"/>
          </w:tcPr>
          <w:p w14:paraId="28ADE37A" w14:textId="77777777" w:rsidR="00FB231C" w:rsidRDefault="00FB231C">
            <w:pPr>
              <w:pStyle w:val="ANormal"/>
            </w:pPr>
          </w:p>
          <w:p w14:paraId="7837C2A8" w14:textId="2506B3AC" w:rsidR="00FB231C" w:rsidRDefault="00FB231C" w:rsidP="00FB231C">
            <w:pPr>
              <w:pStyle w:val="LagParagraf"/>
            </w:pPr>
            <w:r>
              <w:t>2</w:t>
            </w:r>
            <w:r w:rsidR="00DB5F2E">
              <w:t> §</w:t>
            </w:r>
          </w:p>
          <w:p w14:paraId="0E338DC3" w14:textId="77777777" w:rsidR="00FB231C" w:rsidRDefault="00FB231C" w:rsidP="00FB231C">
            <w:pPr>
              <w:pStyle w:val="LagPararubrik"/>
            </w:pPr>
            <w:r w:rsidRPr="0088562B">
              <w:t>Polismyndighetens rätt att få uppgifter ur vissa register</w:t>
            </w:r>
          </w:p>
          <w:p w14:paraId="6AD22683" w14:textId="6E48424A" w:rsidR="00FB231C" w:rsidRPr="0088562B" w:rsidRDefault="00FB231C" w:rsidP="00FB231C">
            <w:pPr>
              <w:pStyle w:val="ANormal"/>
              <w:keepNext/>
            </w:pPr>
            <w:r>
              <w:tab/>
            </w:r>
            <w:r w:rsidRPr="0088562B">
              <w:t>Utöver vad som föreskrivs i 16</w:t>
            </w:r>
            <w:r w:rsidR="00DB5F2E">
              <w:t> §</w:t>
            </w:r>
            <w:r w:rsidRPr="0088562B">
              <w:t xml:space="preserve"> i lagen om behandling av personuppgifter i polisens verksamhet samt för att utföra sina uppgifter och föra sina personregister har Ålands polismyndighet trots sekretessbestämmelserna rätt att genom teknisk anslutning eller som en datamängd få</w:t>
            </w:r>
          </w:p>
          <w:p w14:paraId="1B1C6408" w14:textId="77777777" w:rsidR="00FB231C" w:rsidRDefault="00FB231C" w:rsidP="00FB231C">
            <w:pPr>
              <w:pStyle w:val="ANormal"/>
              <w:keepNext/>
            </w:pPr>
            <w:r>
              <w:t xml:space="preserve">- - - - - - - - - - - - - - - - - - - - - - - - - - - - - - </w:t>
            </w:r>
          </w:p>
          <w:p w14:paraId="2B3644E0" w14:textId="77777777" w:rsidR="00FB231C" w:rsidRDefault="00FB231C" w:rsidP="00FB231C">
            <w:pPr>
              <w:pStyle w:val="ANormal"/>
              <w:keepNext/>
            </w:pPr>
            <w:r>
              <w:tab/>
            </w:r>
            <w:r w:rsidRPr="0088562B">
              <w:t xml:space="preserve">4) uppgifter ur landskapsregeringens register för trafiktillstånd som behövs vid övervakningen av tillståndspliktig trafik enligt landskapslagen </w:t>
            </w:r>
            <w:r w:rsidRPr="008A6A93">
              <w:t>(1976:33)</w:t>
            </w:r>
            <w:r w:rsidRPr="0088562B">
              <w:t xml:space="preserve"> om yrkesmässig trafik,</w:t>
            </w:r>
          </w:p>
          <w:p w14:paraId="1BE10AA6" w14:textId="77777777" w:rsidR="00FB231C" w:rsidRDefault="00FB231C">
            <w:pPr>
              <w:pStyle w:val="ANormal"/>
            </w:pPr>
            <w:r>
              <w:t>- - - - - - - - - - - - - - - - - - - - - - - - - - - - - -</w:t>
            </w:r>
          </w:p>
          <w:p w14:paraId="31FC7CEA" w14:textId="30C7B356" w:rsidR="00FB231C" w:rsidRDefault="00FB231C" w:rsidP="00FB231C">
            <w:pPr>
              <w:pStyle w:val="ANormal"/>
            </w:pPr>
          </w:p>
        </w:tc>
        <w:tc>
          <w:tcPr>
            <w:tcW w:w="146" w:type="pct"/>
          </w:tcPr>
          <w:p w14:paraId="3E50DC53" w14:textId="77777777" w:rsidR="00FB231C" w:rsidRDefault="00FB231C">
            <w:pPr>
              <w:pStyle w:val="ANormal"/>
            </w:pPr>
          </w:p>
        </w:tc>
        <w:tc>
          <w:tcPr>
            <w:tcW w:w="2428" w:type="pct"/>
          </w:tcPr>
          <w:p w14:paraId="3F212249" w14:textId="77777777" w:rsidR="00FB231C" w:rsidRDefault="00FB231C">
            <w:pPr>
              <w:pStyle w:val="ANormal"/>
            </w:pPr>
          </w:p>
          <w:p w14:paraId="70739796" w14:textId="544FBFE3" w:rsidR="00FB231C" w:rsidRDefault="00FB231C" w:rsidP="00FB231C">
            <w:pPr>
              <w:pStyle w:val="LagParagraf"/>
            </w:pPr>
            <w:r>
              <w:t>2</w:t>
            </w:r>
            <w:r w:rsidR="00DB5F2E">
              <w:t> §</w:t>
            </w:r>
          </w:p>
          <w:p w14:paraId="1D8B51A7" w14:textId="77777777" w:rsidR="00FB231C" w:rsidRDefault="00FB231C" w:rsidP="00FB231C">
            <w:pPr>
              <w:pStyle w:val="LagPararubrik"/>
            </w:pPr>
            <w:r w:rsidRPr="0088562B">
              <w:t>Polismyndighetens rätt att få uppgifter ur vissa register</w:t>
            </w:r>
          </w:p>
          <w:p w14:paraId="04C831F0" w14:textId="65240A6A" w:rsidR="00FB231C" w:rsidRPr="0088562B" w:rsidRDefault="00FB231C" w:rsidP="00FB231C">
            <w:pPr>
              <w:pStyle w:val="ANormal"/>
              <w:keepNext/>
            </w:pPr>
            <w:r>
              <w:tab/>
            </w:r>
            <w:r w:rsidRPr="0088562B">
              <w:t>Utöver vad som föreskrivs i 16</w:t>
            </w:r>
            <w:r w:rsidR="00DB5F2E">
              <w:t> §</w:t>
            </w:r>
            <w:r w:rsidRPr="0088562B">
              <w:t xml:space="preserve"> i lagen om behandling av personuppgifter i polisens verksamhet samt för att utföra sina uppgifter och föra sina personregister har Ålands polismyndighet trots sekretessbestämmelserna rätt att genom teknisk anslutning eller som en datamängd få</w:t>
            </w:r>
          </w:p>
          <w:p w14:paraId="0F30757E" w14:textId="77777777" w:rsidR="00FB231C" w:rsidRDefault="00FB231C" w:rsidP="00FB231C">
            <w:pPr>
              <w:pStyle w:val="ANormal"/>
              <w:keepNext/>
            </w:pPr>
            <w:r>
              <w:t xml:space="preserve">- - - - - - - - - - - - - - - - - - - - - - - - - - - - - - </w:t>
            </w:r>
          </w:p>
          <w:p w14:paraId="51182A2E" w14:textId="77777777" w:rsidR="00FB231C" w:rsidRDefault="00FB231C" w:rsidP="00FB231C">
            <w:pPr>
              <w:pStyle w:val="ANormal"/>
              <w:keepNext/>
            </w:pPr>
            <w:r>
              <w:tab/>
            </w:r>
            <w:r w:rsidRPr="0088562B">
              <w:t>4) uppgifter ur landskapsregeringens register för trafiktillstånd som behövs vid övervakningen av tillståndspliktig trafik enligt landskapslagen (</w:t>
            </w:r>
            <w:r w:rsidRPr="00AF08EE">
              <w:rPr>
                <w:b/>
                <w:bCs/>
              </w:rPr>
              <w:t>XX:XX</w:t>
            </w:r>
            <w:r w:rsidRPr="0088562B">
              <w:t>) om yrkesmässig trafik,</w:t>
            </w:r>
          </w:p>
          <w:p w14:paraId="715582BB" w14:textId="77777777" w:rsidR="00FB231C" w:rsidRDefault="00FB231C">
            <w:pPr>
              <w:pStyle w:val="ANormal"/>
            </w:pPr>
            <w:r>
              <w:t>- - - - - - - - - - - - - - - - - - - - - - - - - - - - - -</w:t>
            </w:r>
          </w:p>
          <w:p w14:paraId="752D24F4" w14:textId="00E51C19" w:rsidR="00FB231C" w:rsidRDefault="00FB231C" w:rsidP="00FB231C">
            <w:pPr>
              <w:pStyle w:val="ANormal"/>
            </w:pPr>
          </w:p>
        </w:tc>
      </w:tr>
      <w:tr w:rsidR="00FB231C" w14:paraId="4C5E0294" w14:textId="77777777" w:rsidTr="00D45A4E">
        <w:tc>
          <w:tcPr>
            <w:tcW w:w="2426" w:type="pct"/>
          </w:tcPr>
          <w:p w14:paraId="0B3D844C" w14:textId="77777777" w:rsidR="00FB231C" w:rsidRDefault="00FB231C">
            <w:pPr>
              <w:pStyle w:val="ANormal"/>
            </w:pPr>
          </w:p>
        </w:tc>
        <w:tc>
          <w:tcPr>
            <w:tcW w:w="146" w:type="pct"/>
          </w:tcPr>
          <w:p w14:paraId="52091D4B" w14:textId="77777777" w:rsidR="00FB231C" w:rsidRDefault="00FB231C">
            <w:pPr>
              <w:pStyle w:val="ANormal"/>
            </w:pPr>
          </w:p>
        </w:tc>
        <w:tc>
          <w:tcPr>
            <w:tcW w:w="2428" w:type="pct"/>
          </w:tcPr>
          <w:p w14:paraId="4BE96E22" w14:textId="77777777" w:rsidR="00FB231C" w:rsidRDefault="00FB231C">
            <w:pPr>
              <w:pStyle w:val="ANormal"/>
            </w:pPr>
          </w:p>
          <w:p w14:paraId="33C7EE23" w14:textId="77777777" w:rsidR="00FB231C" w:rsidRDefault="00FB231C" w:rsidP="00FB231C">
            <w:pPr>
              <w:pStyle w:val="ANormal"/>
              <w:keepNext/>
              <w:jc w:val="center"/>
            </w:pPr>
            <w:hyperlink w:anchor="_top" w:tooltip="Klicka för att gå till toppen av dokumentet" w:history="1">
              <w:r>
                <w:rPr>
                  <w:rStyle w:val="Hyperlnk"/>
                </w:rPr>
                <w:t>__________________</w:t>
              </w:r>
            </w:hyperlink>
          </w:p>
          <w:p w14:paraId="18078916" w14:textId="77777777" w:rsidR="00FB231C" w:rsidRDefault="00FB231C" w:rsidP="00FB231C">
            <w:pPr>
              <w:pStyle w:val="ANormal"/>
              <w:keepNext/>
            </w:pPr>
          </w:p>
          <w:p w14:paraId="7422D8B2" w14:textId="77777777" w:rsidR="00FB231C" w:rsidRDefault="00FB231C" w:rsidP="00FB231C">
            <w:pPr>
              <w:pStyle w:val="ANormal"/>
              <w:keepNext/>
            </w:pPr>
            <w:r>
              <w:tab/>
            </w:r>
            <w:r w:rsidRPr="00945026">
              <w:t>Denna lag träder i kraft den</w:t>
            </w:r>
          </w:p>
          <w:p w14:paraId="77E01E58" w14:textId="77777777" w:rsidR="00FB231C" w:rsidRDefault="00FB231C" w:rsidP="00FB231C">
            <w:pPr>
              <w:pStyle w:val="ANormal"/>
              <w:keepNext/>
              <w:jc w:val="center"/>
            </w:pPr>
            <w:hyperlink w:anchor="_top" w:tooltip="Klicka för att gå till toppen av dokumentet" w:history="1">
              <w:r>
                <w:rPr>
                  <w:rStyle w:val="Hyperlnk"/>
                </w:rPr>
                <w:t>__________________</w:t>
              </w:r>
            </w:hyperlink>
          </w:p>
          <w:p w14:paraId="42B59D3D" w14:textId="77777777" w:rsidR="00FB231C" w:rsidRDefault="00FB231C">
            <w:pPr>
              <w:pStyle w:val="ANormal"/>
            </w:pPr>
          </w:p>
        </w:tc>
      </w:tr>
    </w:tbl>
    <w:p w14:paraId="4F8F32F3" w14:textId="77777777" w:rsidR="00FB231C" w:rsidRPr="00FB231C" w:rsidRDefault="00FB231C" w:rsidP="00FB231C">
      <w:pPr>
        <w:pStyle w:val="ANormal"/>
      </w:pPr>
    </w:p>
    <w:p w14:paraId="0E3A89BD" w14:textId="1668DA66" w:rsidR="00FB231C" w:rsidRDefault="00FB231C">
      <w:pPr>
        <w:pStyle w:val="ANormal"/>
        <w:jc w:val="center"/>
      </w:pPr>
      <w:hyperlink w:anchor="_top" w:tooltip="Klicka för att gå till toppen av dokumentet" w:history="1">
        <w:r>
          <w:rPr>
            <w:rStyle w:val="Hyperlnk"/>
          </w:rPr>
          <w:t>__________________</w:t>
        </w:r>
      </w:hyperlink>
    </w:p>
    <w:p w14:paraId="33460B5A" w14:textId="77777777" w:rsidR="00FB231C" w:rsidRDefault="00FB231C" w:rsidP="00FB231C">
      <w:pPr>
        <w:pStyle w:val="ANormal"/>
      </w:pPr>
    </w:p>
    <w:p w14:paraId="55164D4C" w14:textId="53A049DB" w:rsidR="008A6A93" w:rsidRDefault="008A6A93">
      <w:pPr>
        <w:rPr>
          <w:sz w:val="22"/>
          <w:szCs w:val="20"/>
        </w:rPr>
      </w:pPr>
      <w:r>
        <w:br w:type="page"/>
      </w:r>
    </w:p>
    <w:p w14:paraId="461D35A4" w14:textId="2AEA2D0D" w:rsidR="00E023D9" w:rsidRDefault="00AF08EE" w:rsidP="00FB231C">
      <w:pPr>
        <w:pStyle w:val="ANormal"/>
      </w:pPr>
      <w:r>
        <w:lastRenderedPageBreak/>
        <w:t>6</w:t>
      </w:r>
      <w:r w:rsidR="00262245" w:rsidRPr="00791C27">
        <w:t>.</w:t>
      </w:r>
    </w:p>
    <w:p w14:paraId="118FDC28" w14:textId="77777777" w:rsidR="009D2FEE" w:rsidRPr="00791C27" w:rsidRDefault="009D2FEE" w:rsidP="00FB231C">
      <w:pPr>
        <w:pStyle w:val="ANormal"/>
      </w:pPr>
    </w:p>
    <w:p w14:paraId="0E0497BF" w14:textId="77777777" w:rsidR="00791C27" w:rsidRDefault="00791C27" w:rsidP="00FB231C">
      <w:pPr>
        <w:pStyle w:val="LagHuvRubr"/>
      </w:pPr>
      <w:bookmarkStart w:id="8" w:name="_Toc239846322"/>
      <w:r w:rsidRPr="00A42537">
        <w:t>L A N D S K A P S L A G</w:t>
      </w:r>
      <w:r w:rsidRPr="00A42537">
        <w:br/>
        <w:t xml:space="preserve">om ändring av </w:t>
      </w:r>
      <w:r>
        <w:t>l</w:t>
      </w:r>
      <w:r w:rsidRPr="0088562B">
        <w:t>andskapslag</w:t>
      </w:r>
      <w:r>
        <w:t>en</w:t>
      </w:r>
      <w:r w:rsidRPr="0088562B">
        <w:t xml:space="preserve"> </w:t>
      </w:r>
      <w:r w:rsidRPr="005373AD">
        <w:t>om ordnande av kollektivtrafiktjänster</w:t>
      </w:r>
      <w:bookmarkEnd w:id="8"/>
    </w:p>
    <w:p w14:paraId="4E65212B" w14:textId="77777777" w:rsidR="00AF08EE" w:rsidRDefault="00AF08EE" w:rsidP="00FB231C">
      <w:pPr>
        <w:pStyle w:val="ANormal"/>
      </w:pPr>
    </w:p>
    <w:p w14:paraId="7F23967D" w14:textId="59B00538" w:rsidR="00AF08EE" w:rsidRDefault="00AF08EE" w:rsidP="00FB231C">
      <w:pPr>
        <w:pStyle w:val="ANormal"/>
      </w:pPr>
      <w:r w:rsidRPr="004B0F85">
        <w:tab/>
      </w:r>
      <w:r>
        <w:t>I enlighet med lagtingets beslut</w:t>
      </w:r>
    </w:p>
    <w:p w14:paraId="13513F3C" w14:textId="009D773C" w:rsidR="00AF08EE" w:rsidRDefault="00AF08EE" w:rsidP="00FB231C">
      <w:pPr>
        <w:pStyle w:val="ANormal"/>
      </w:pPr>
      <w:r>
        <w:tab/>
      </w:r>
      <w:r w:rsidRPr="00B550F6">
        <w:rPr>
          <w:b/>
          <w:bCs/>
        </w:rPr>
        <w:t>upphävs</w:t>
      </w:r>
      <w:r>
        <w:t xml:space="preserve"> 10</w:t>
      </w:r>
      <w:r w:rsidR="00DB5F2E">
        <w:t> §</w:t>
      </w:r>
      <w:r>
        <w:t xml:space="preserve"> 4</w:t>
      </w:r>
      <w:r w:rsidR="000D6C46">
        <w:t> mom.</w:t>
      </w:r>
      <w:r>
        <w:t xml:space="preserve"> och 19</w:t>
      </w:r>
      <w:r w:rsidR="00DB5F2E">
        <w:t> §</w:t>
      </w:r>
      <w:r>
        <w:t xml:space="preserve"> 4</w:t>
      </w:r>
      <w:r w:rsidR="000D6C46">
        <w:t> mom.</w:t>
      </w:r>
      <w:r>
        <w:t xml:space="preserve"> </w:t>
      </w:r>
      <w:r w:rsidRPr="0088562B">
        <w:t>landskapslagen (2019:</w:t>
      </w:r>
      <w:r>
        <w:t>60</w:t>
      </w:r>
      <w:r w:rsidRPr="0088562B">
        <w:t xml:space="preserve">) </w:t>
      </w:r>
      <w:r w:rsidRPr="005373AD">
        <w:t>om ordnande av kollektivtrafiktjänster</w:t>
      </w:r>
      <w:r>
        <w:t>, samt</w:t>
      </w:r>
    </w:p>
    <w:p w14:paraId="2EF3A429" w14:textId="298F1952" w:rsidR="00AF08EE" w:rsidRDefault="00AF08EE" w:rsidP="00FB231C">
      <w:pPr>
        <w:pStyle w:val="ANormal"/>
      </w:pPr>
      <w:r>
        <w:tab/>
      </w:r>
      <w:r w:rsidRPr="00A42537">
        <w:rPr>
          <w:b/>
          <w:bCs/>
        </w:rPr>
        <w:t>ändras</w:t>
      </w:r>
      <w:r>
        <w:t xml:space="preserve"> lagens 7</w:t>
      </w:r>
      <w:r w:rsidR="00DB5F2E">
        <w:t> §</w:t>
      </w:r>
      <w:r>
        <w:t xml:space="preserve"> 4</w:t>
      </w:r>
      <w:r w:rsidR="000D6C46">
        <w:t> mom.</w:t>
      </w:r>
      <w:r>
        <w:t xml:space="preserve"> och 9</w:t>
      </w:r>
      <w:r w:rsidR="00DB5F2E">
        <w:t> §</w:t>
      </w:r>
      <w:r>
        <w:t xml:space="preserve"> 5</w:t>
      </w:r>
      <w:r w:rsidR="000D6C46">
        <w:t> mom.</w:t>
      </w:r>
      <w:r>
        <w:t xml:space="preserve"> som följer:</w:t>
      </w:r>
    </w:p>
    <w:p w14:paraId="23C49074" w14:textId="77777777" w:rsidR="009D2FEE" w:rsidRDefault="009D2FEE">
      <w:pPr>
        <w:pStyle w:val="ANormal"/>
      </w:pPr>
    </w:p>
    <w:tbl>
      <w:tblPr>
        <w:tblW w:w="5000" w:type="pct"/>
        <w:tblLayout w:type="fixed"/>
        <w:tblCellMar>
          <w:left w:w="0" w:type="dxa"/>
          <w:right w:w="0" w:type="dxa"/>
        </w:tblCellMar>
        <w:tblLook w:val="0000" w:firstRow="0" w:lastRow="0" w:firstColumn="0" w:lastColumn="0" w:noHBand="0" w:noVBand="0"/>
      </w:tblPr>
      <w:tblGrid>
        <w:gridCol w:w="3797"/>
        <w:gridCol w:w="228"/>
        <w:gridCol w:w="3799"/>
      </w:tblGrid>
      <w:tr w:rsidR="00FB231C" w14:paraId="33767E1C" w14:textId="77777777" w:rsidTr="00D426E6">
        <w:tc>
          <w:tcPr>
            <w:tcW w:w="2426" w:type="pct"/>
          </w:tcPr>
          <w:p w14:paraId="39786A56" w14:textId="77777777" w:rsidR="00FB231C" w:rsidRDefault="00FB231C">
            <w:pPr>
              <w:pStyle w:val="xCelltext"/>
              <w:jc w:val="center"/>
            </w:pPr>
            <w:r>
              <w:t>Gällande lydelse</w:t>
            </w:r>
          </w:p>
        </w:tc>
        <w:tc>
          <w:tcPr>
            <w:tcW w:w="146" w:type="pct"/>
          </w:tcPr>
          <w:p w14:paraId="5B943916" w14:textId="77777777" w:rsidR="00FB231C" w:rsidRDefault="00FB231C">
            <w:pPr>
              <w:pStyle w:val="xCelltext"/>
              <w:jc w:val="center"/>
            </w:pPr>
          </w:p>
        </w:tc>
        <w:tc>
          <w:tcPr>
            <w:tcW w:w="2428" w:type="pct"/>
          </w:tcPr>
          <w:p w14:paraId="605EE4A5" w14:textId="77777777" w:rsidR="00FB231C" w:rsidRDefault="00FB231C">
            <w:pPr>
              <w:pStyle w:val="xCelltext"/>
              <w:jc w:val="center"/>
            </w:pPr>
            <w:r>
              <w:t>Föreslagen lydelse</w:t>
            </w:r>
          </w:p>
        </w:tc>
      </w:tr>
      <w:tr w:rsidR="00FB231C" w:rsidRPr="00F717D2" w14:paraId="77C558CD" w14:textId="77777777" w:rsidTr="00D426E6">
        <w:tc>
          <w:tcPr>
            <w:tcW w:w="2426" w:type="pct"/>
          </w:tcPr>
          <w:p w14:paraId="63D0CECA" w14:textId="77777777" w:rsidR="00FB231C" w:rsidRDefault="00FB231C">
            <w:pPr>
              <w:pStyle w:val="ANormal"/>
            </w:pPr>
          </w:p>
          <w:p w14:paraId="7A6C2E23" w14:textId="193D4D36" w:rsidR="00FB231C" w:rsidRDefault="00FB231C" w:rsidP="00FB231C">
            <w:pPr>
              <w:pStyle w:val="LagParagraf"/>
            </w:pPr>
            <w:r>
              <w:t>7</w:t>
            </w:r>
            <w:r w:rsidR="00DB5F2E">
              <w:t> §</w:t>
            </w:r>
          </w:p>
          <w:p w14:paraId="2332DE84" w14:textId="0C74E63C" w:rsidR="00FB231C" w:rsidRDefault="00FB231C" w:rsidP="00FB231C">
            <w:pPr>
              <w:pStyle w:val="LagPararubrik"/>
            </w:pPr>
            <w:r w:rsidRPr="004C6348">
              <w:t>Planering och utformning av kollektivtrafiken</w:t>
            </w:r>
          </w:p>
          <w:p w14:paraId="718F33B5" w14:textId="77777777" w:rsidR="00FB231C" w:rsidRDefault="00FB231C" w:rsidP="00FB231C">
            <w:pPr>
              <w:pStyle w:val="ANormal"/>
              <w:keepNext/>
            </w:pPr>
            <w:r>
              <w:t xml:space="preserve">- - - - - - - - - - - - - - - - - - - - - - - - - - - - - - </w:t>
            </w:r>
          </w:p>
          <w:p w14:paraId="1DBFAB14" w14:textId="318F1A9D" w:rsidR="00FB231C" w:rsidRPr="00384ED0" w:rsidRDefault="00FB231C" w:rsidP="00FB231C">
            <w:pPr>
              <w:pStyle w:val="ANormal"/>
              <w:keepNext/>
              <w:rPr>
                <w:b/>
                <w:bCs/>
              </w:rPr>
            </w:pPr>
            <w:r w:rsidRPr="00F717D2">
              <w:tab/>
              <w:t xml:space="preserve">Kommunerna ansvarar för den </w:t>
            </w:r>
            <w:proofErr w:type="spellStart"/>
            <w:r w:rsidRPr="00F717D2">
              <w:t>kommuninterna</w:t>
            </w:r>
            <w:proofErr w:type="spellEnd"/>
            <w:r w:rsidRPr="00F717D2">
              <w:t xml:space="preserve"> trafiken och får, för att komplettera mobilitetstjänsterna på sitt område, upphandla kollektivtrafik enligt EU:s kollektivtrafikförordning med iakttagande av den i 8</w:t>
            </w:r>
            <w:r w:rsidR="00DB5F2E">
              <w:t> §</w:t>
            </w:r>
            <w:r w:rsidRPr="00F717D2">
              <w:t xml:space="preserve"> angivna upphandlingslagstiftningen. Kommunerna kan därefter ingå avtal om allmän trafik med kollektivtrafikföretag, förutsatt att ersättningen för den avsedda allmänna trafiken utbetalas av kommunen. Om en kommun avser att bedriva kollektivtrafik utan ersättning för allmän trafik från landskapet, har kommunen rätt att fatta beslut om och vidare ombesörja detta i enlighet med vad som följer av bestämmelserna i 3</w:t>
            </w:r>
            <w:r w:rsidR="00DB5F2E">
              <w:t> §</w:t>
            </w:r>
            <w:r w:rsidRPr="00F717D2">
              <w:t xml:space="preserve"> i kommunallagen (1997:73) för landskapet Åland och EU:s kollektivtrafikförordning. Ett sådant av kommunen fattat beslut ska dock föregås av ett på kommunens anhållan och av landskapsregeringen fattat beslut om införande av trafikplikt på den eller de kollektivtrafiklinjer som kommunen avser att upprätthålla med egna ekonomiska medel. Om det inte föreligger synnerliga omständigheter som talar för att kommunens avsedda åtgärder leder till att möjligheten att bedriva kollektivtrafik på Åland, utgående från trafikförsörjningsprogrammet, avsevärt försämras eller helt åsidosätts, är landskapsregeringen skyldig att fatta beslut om införande av nämnda trafikplikt. Om landskapsregeringen anser att det föreligger sådana synnerliga omständigheter ska de kunna styrkas av landskapsregeringen på ett tillförlitligt sätt</w:t>
            </w:r>
            <w:r w:rsidRPr="00384ED0">
              <w:rPr>
                <w:b/>
                <w:bCs/>
              </w:rPr>
              <w:t xml:space="preserve">. Den som inom ramen för ett sådant arrangemang som avses i detta moment utför yrkesmässiga persontransporter måste uppfylla de krav som ställs för beviljande av trafiktillstånd i </w:t>
            </w:r>
            <w:r w:rsidRPr="00384ED0">
              <w:rPr>
                <w:b/>
                <w:bCs/>
              </w:rPr>
              <w:lastRenderedPageBreak/>
              <w:t>landskapslagen (1976:33) om yrkesmässig trafik.</w:t>
            </w:r>
          </w:p>
          <w:p w14:paraId="58E9ECFA" w14:textId="77777777" w:rsidR="00FB231C" w:rsidRDefault="00FB231C" w:rsidP="00FB231C">
            <w:pPr>
              <w:pStyle w:val="ANormal"/>
            </w:pPr>
            <w:r>
              <w:t>- - - - - - - - - - - - - - - - - - - - - - - - - - - - - -</w:t>
            </w:r>
          </w:p>
          <w:p w14:paraId="5C99F452" w14:textId="51DE2F15" w:rsidR="00384ED0" w:rsidRDefault="00384ED0" w:rsidP="00FB231C">
            <w:pPr>
              <w:pStyle w:val="ANormal"/>
            </w:pPr>
          </w:p>
        </w:tc>
        <w:tc>
          <w:tcPr>
            <w:tcW w:w="146" w:type="pct"/>
          </w:tcPr>
          <w:p w14:paraId="193EDEEF" w14:textId="77777777" w:rsidR="00FB231C" w:rsidRDefault="00FB231C">
            <w:pPr>
              <w:pStyle w:val="ANormal"/>
            </w:pPr>
          </w:p>
        </w:tc>
        <w:tc>
          <w:tcPr>
            <w:tcW w:w="2428" w:type="pct"/>
          </w:tcPr>
          <w:p w14:paraId="1BFB34F1" w14:textId="77777777" w:rsidR="00FB231C" w:rsidRPr="00F717D2" w:rsidRDefault="00FB231C">
            <w:pPr>
              <w:pStyle w:val="ANormal"/>
            </w:pPr>
          </w:p>
          <w:p w14:paraId="4D86502F" w14:textId="5263B65C" w:rsidR="00FB231C" w:rsidRPr="00F717D2" w:rsidRDefault="00FB231C" w:rsidP="00FB231C">
            <w:pPr>
              <w:pStyle w:val="LagParagraf"/>
            </w:pPr>
            <w:r w:rsidRPr="00F717D2">
              <w:t>7</w:t>
            </w:r>
            <w:r w:rsidR="00DB5F2E">
              <w:t> §</w:t>
            </w:r>
          </w:p>
          <w:p w14:paraId="34BEF24B" w14:textId="67D4D9F0" w:rsidR="00FB231C" w:rsidRPr="00F717D2" w:rsidRDefault="00FB231C" w:rsidP="00FB231C">
            <w:pPr>
              <w:pStyle w:val="LagPararubrik"/>
            </w:pPr>
            <w:r w:rsidRPr="00F717D2">
              <w:t>Planering och utformning av kollektivtrafiken</w:t>
            </w:r>
          </w:p>
          <w:p w14:paraId="1C61EB35" w14:textId="77777777" w:rsidR="00FB231C" w:rsidRPr="00F717D2" w:rsidRDefault="00FB231C" w:rsidP="00FB231C">
            <w:pPr>
              <w:pStyle w:val="ANormal"/>
              <w:keepNext/>
            </w:pPr>
            <w:r w:rsidRPr="00F717D2">
              <w:t xml:space="preserve">- - - - - - - - - - - - - - - - - - - - - - - - - - - - - - </w:t>
            </w:r>
          </w:p>
          <w:p w14:paraId="64D120DC" w14:textId="21350D30" w:rsidR="00F717D2" w:rsidRDefault="00F717D2" w:rsidP="00F717D2">
            <w:pPr>
              <w:pStyle w:val="ANormal"/>
            </w:pPr>
            <w:r w:rsidRPr="00F717D2">
              <w:tab/>
              <w:t xml:space="preserve">Kommunerna ansvarar för den </w:t>
            </w:r>
            <w:proofErr w:type="spellStart"/>
            <w:r w:rsidRPr="00F717D2">
              <w:t>kommuninterna</w:t>
            </w:r>
            <w:proofErr w:type="spellEnd"/>
            <w:r w:rsidRPr="00F717D2">
              <w:t xml:space="preserve"> trafiken och får, för att komplettera mobilitetstjänsterna på sitt område, upphandla kollektivtrafik enligt EU:s kollektivtrafikförordning med iakttagande av den i 8</w:t>
            </w:r>
            <w:r w:rsidR="00DB5F2E">
              <w:t> §</w:t>
            </w:r>
            <w:r w:rsidRPr="00F717D2">
              <w:t xml:space="preserve"> angivna upphandlingslagstiftningen. Kommunerna kan därefter ingå avtal om allmän trafik med kollektivtrafikföretag, förutsatt att ersättningen för den avsedda allmänna trafiken utbetalas av kommunen. Om en kommun avser att bedriva kollektivtrafik utan ersättning för allmän trafik från landskapet, har kommunen rätt att fatta beslut om och vidare ombesörja detta i enlighet med vad som följer av bestämmelserna i 3</w:t>
            </w:r>
            <w:r w:rsidR="00DB5F2E">
              <w:t> §</w:t>
            </w:r>
            <w:r w:rsidRPr="00F717D2">
              <w:t xml:space="preserve"> i</w:t>
            </w:r>
            <w:r w:rsidR="00384ED0">
              <w:t xml:space="preserve"> </w:t>
            </w:r>
            <w:r w:rsidRPr="00F717D2">
              <w:t>kommunallagen (1997:73) för landskapet Åland</w:t>
            </w:r>
            <w:r w:rsidR="00384ED0">
              <w:t xml:space="preserve"> </w:t>
            </w:r>
            <w:r w:rsidRPr="00F717D2">
              <w:t>och EU:s kollektivtrafikförordning. Ett sådant av kommunen fattat beslut ska dock föregås av ett på kommunens anhållan och av landskapsregeringen fattat beslut om införande av trafikplikt på den eller de kollektivtrafiklinjer som kommunen avser att upprätthålla med egna ekonomiska medel. Om det inte föreligger synnerliga omständigheter som talar för att kommunens avsedda åtgärder leder till att möjligheten att bedriva kollektivtrafik på Åland, utgående från trafikförsörjningsprogrammet, avsevärt försämras eller helt åsidosätts, är landskapsregeringen skyldig att fatta beslut om införande av nämnda trafikplikt. Om landskapsregeringen anser att det föreligger sådana synnerliga omständigheter ska de kunna styrkas av landskapsregeringen på ett tillförlitligt sätt.</w:t>
            </w:r>
          </w:p>
          <w:p w14:paraId="55D827CD" w14:textId="77777777" w:rsidR="00384ED0" w:rsidRDefault="00384ED0" w:rsidP="00F717D2">
            <w:pPr>
              <w:pStyle w:val="ANormal"/>
            </w:pPr>
          </w:p>
          <w:p w14:paraId="04C18742" w14:textId="77777777" w:rsidR="00384ED0" w:rsidRDefault="00384ED0" w:rsidP="00F717D2">
            <w:pPr>
              <w:pStyle w:val="ANormal"/>
            </w:pPr>
          </w:p>
          <w:p w14:paraId="21A8D5D5" w14:textId="77777777" w:rsidR="00384ED0" w:rsidRDefault="00384ED0" w:rsidP="00F717D2">
            <w:pPr>
              <w:pStyle w:val="ANormal"/>
            </w:pPr>
          </w:p>
          <w:p w14:paraId="1B619B4C" w14:textId="77777777" w:rsidR="00384ED0" w:rsidRDefault="00384ED0" w:rsidP="00F717D2">
            <w:pPr>
              <w:pStyle w:val="ANormal"/>
            </w:pPr>
          </w:p>
          <w:p w14:paraId="3C295632" w14:textId="77777777" w:rsidR="00384ED0" w:rsidRDefault="00384ED0" w:rsidP="00F717D2">
            <w:pPr>
              <w:pStyle w:val="ANormal"/>
            </w:pPr>
          </w:p>
          <w:p w14:paraId="5E5901D7" w14:textId="77777777" w:rsidR="00384ED0" w:rsidRDefault="00384ED0" w:rsidP="00F717D2">
            <w:pPr>
              <w:pStyle w:val="ANormal"/>
            </w:pPr>
          </w:p>
          <w:p w14:paraId="64CADC48" w14:textId="77777777" w:rsidR="009D2FEE" w:rsidRPr="00F717D2" w:rsidRDefault="009D2FEE" w:rsidP="00F717D2">
            <w:pPr>
              <w:pStyle w:val="ANormal"/>
            </w:pPr>
          </w:p>
          <w:p w14:paraId="0F2ACB49" w14:textId="53C11311" w:rsidR="00FB231C" w:rsidRPr="00F717D2" w:rsidRDefault="00572E14" w:rsidP="00FB231C">
            <w:pPr>
              <w:pStyle w:val="ANormal"/>
            </w:pPr>
            <w:r w:rsidRPr="00F717D2">
              <w:t>- - - - - - - - - - - - - - - - - - - - - - - - - - - - - -</w:t>
            </w:r>
          </w:p>
        </w:tc>
      </w:tr>
      <w:tr w:rsidR="00FB231C" w14:paraId="530F9733" w14:textId="77777777" w:rsidTr="00D426E6">
        <w:tc>
          <w:tcPr>
            <w:tcW w:w="2426" w:type="pct"/>
          </w:tcPr>
          <w:p w14:paraId="168C7E70" w14:textId="77777777" w:rsidR="00FB231C" w:rsidRDefault="00FB231C">
            <w:pPr>
              <w:pStyle w:val="ANormal"/>
            </w:pPr>
          </w:p>
          <w:p w14:paraId="26DB3A86" w14:textId="629E6135" w:rsidR="00FB231C" w:rsidRDefault="00FB231C" w:rsidP="00FB231C">
            <w:pPr>
              <w:pStyle w:val="LagParagraf"/>
            </w:pPr>
            <w:r>
              <w:t>9</w:t>
            </w:r>
            <w:r w:rsidR="00DB5F2E">
              <w:t> §</w:t>
            </w:r>
          </w:p>
          <w:p w14:paraId="4360E41F" w14:textId="77777777" w:rsidR="00FB231C" w:rsidRDefault="00FB231C" w:rsidP="00FB231C">
            <w:pPr>
              <w:pStyle w:val="LagPararubrik"/>
            </w:pPr>
            <w:r w:rsidRPr="00B8684E">
              <w:t>Allmänna utgångspunkter</w:t>
            </w:r>
          </w:p>
          <w:p w14:paraId="771C5100" w14:textId="77777777" w:rsidR="00FB231C" w:rsidRDefault="00FB231C" w:rsidP="00FB231C">
            <w:pPr>
              <w:pStyle w:val="ANormal"/>
              <w:keepNext/>
            </w:pPr>
            <w:r>
              <w:t>- - - - - - - - - - - - - - - - - - - - - - - - - - - - - -</w:t>
            </w:r>
          </w:p>
          <w:p w14:paraId="145C61BE" w14:textId="17A87A09" w:rsidR="00FB231C" w:rsidRPr="00B8684E" w:rsidRDefault="00FB231C" w:rsidP="00FB231C">
            <w:pPr>
              <w:pStyle w:val="ANormal"/>
              <w:keepNext/>
            </w:pPr>
            <w:r>
              <w:tab/>
            </w:r>
            <w:r w:rsidRPr="00B8684E">
              <w:t>Det kollektivtrafikföretag som deltar i upphandling och uppfyller de i denna lag ställda kraven på landskapsregeringens eller kommunens avtalsslutande motpart ska, i enlighet med vad som särskilt följer av bestämmelserna i 2</w:t>
            </w:r>
            <w:r w:rsidR="00DB5F2E">
              <w:t> §</w:t>
            </w:r>
            <w:r w:rsidRPr="00B8684E">
              <w:t xml:space="preserve"> 1</w:t>
            </w:r>
            <w:r>
              <w:t> mom.</w:t>
            </w:r>
            <w:r w:rsidRPr="00B8684E">
              <w:t xml:space="preserve"> och 6</w:t>
            </w:r>
            <w:r w:rsidR="00DB5F2E">
              <w:t> §</w:t>
            </w:r>
            <w:r w:rsidRPr="00B8684E">
              <w:t xml:space="preserve"> 5</w:t>
            </w:r>
            <w:r>
              <w:t> mom.</w:t>
            </w:r>
            <w:r w:rsidRPr="00B8684E">
              <w:t xml:space="preserve"> samt i tillämpliga delar övriga bestämmelser i landskapslagen om yrkesmässig trafik, efter att avtalsförhandlingen slutförts ansöka om sådant tillstånd som berättigar till att bedriva kollektivtrafik för att avtalet som upphandlingen avser ska kunna träda ikraft. Det kollektivtrafikföretag som beviljats nämnda tillstånd ska anses uppfylla de grundvillkor som gäller för de aktörer som enligt lag har rätt att bedriva kollektivtrafik. Övriga villkor såsom linjetrafikens omfattning bestäms i avtalet och kollektivtrafikföretaget ansvarar för kollektivtrafiken på viss angiven linje med stöd av avtalet.</w:t>
            </w:r>
          </w:p>
          <w:p w14:paraId="043F8AB4" w14:textId="77777777" w:rsidR="00FB231C" w:rsidRDefault="00FB231C">
            <w:pPr>
              <w:pStyle w:val="ANormal"/>
            </w:pPr>
            <w:r>
              <w:t>- - - - - - - - - - - - - - - - - - - - - - - - - - - - - -</w:t>
            </w:r>
          </w:p>
          <w:p w14:paraId="4539ADBF" w14:textId="21A357BD" w:rsidR="00384ED0" w:rsidRDefault="00384ED0">
            <w:pPr>
              <w:pStyle w:val="ANormal"/>
            </w:pPr>
          </w:p>
        </w:tc>
        <w:tc>
          <w:tcPr>
            <w:tcW w:w="146" w:type="pct"/>
          </w:tcPr>
          <w:p w14:paraId="50CB3FDE" w14:textId="77777777" w:rsidR="00FB231C" w:rsidRDefault="00FB231C">
            <w:pPr>
              <w:pStyle w:val="ANormal"/>
            </w:pPr>
          </w:p>
        </w:tc>
        <w:tc>
          <w:tcPr>
            <w:tcW w:w="2428" w:type="pct"/>
          </w:tcPr>
          <w:p w14:paraId="2432DD79" w14:textId="77777777" w:rsidR="00FB231C" w:rsidRDefault="00FB231C">
            <w:pPr>
              <w:pStyle w:val="ANormal"/>
            </w:pPr>
          </w:p>
          <w:p w14:paraId="7A5B7945" w14:textId="2CC625FC" w:rsidR="005A6625" w:rsidRDefault="005A6625" w:rsidP="005A6625">
            <w:pPr>
              <w:pStyle w:val="LagParagraf"/>
            </w:pPr>
            <w:r>
              <w:t>9</w:t>
            </w:r>
            <w:r w:rsidR="00DB5F2E">
              <w:t> §</w:t>
            </w:r>
          </w:p>
          <w:p w14:paraId="224842C1" w14:textId="77777777" w:rsidR="005A6625" w:rsidRDefault="005A6625" w:rsidP="005A6625">
            <w:pPr>
              <w:pStyle w:val="LagPararubrik"/>
            </w:pPr>
            <w:r w:rsidRPr="00B8684E">
              <w:t>Allmänna utgångspunkter</w:t>
            </w:r>
          </w:p>
          <w:p w14:paraId="4935B52A" w14:textId="77777777" w:rsidR="005A6625" w:rsidRDefault="005A6625" w:rsidP="005A6625">
            <w:pPr>
              <w:pStyle w:val="ANormal"/>
              <w:keepNext/>
            </w:pPr>
            <w:r>
              <w:t>- - - - - - - - - - - - - - - - - - - - - - - - - - - - - -</w:t>
            </w:r>
          </w:p>
          <w:p w14:paraId="39BE5AD8" w14:textId="77777777" w:rsidR="00F717D2" w:rsidRDefault="00F717D2" w:rsidP="00F717D2">
            <w:pPr>
              <w:pStyle w:val="ANormal"/>
            </w:pPr>
            <w:r w:rsidRPr="0003235E">
              <w:tab/>
              <w:t>Det kollektivtrafikföretag som delta</w:t>
            </w:r>
            <w:r>
              <w:t>r</w:t>
            </w:r>
            <w:r w:rsidRPr="0003235E">
              <w:t xml:space="preserve"> i en upphandling </w:t>
            </w:r>
            <w:r>
              <w:t xml:space="preserve">av kollektivtrafik </w:t>
            </w:r>
            <w:r w:rsidRPr="0003235E">
              <w:t xml:space="preserve">och </w:t>
            </w:r>
            <w:r w:rsidRPr="00384ED0">
              <w:rPr>
                <w:b/>
                <w:bCs/>
              </w:rPr>
              <w:t>uppfyller lagens krav ska ha ett gällande trafiktillstånd eller ska, efter att avtalsförhandlingen slutförts, ansöka om trafiktillstånd enligt landskapslagen om yrkesmässig trafik för att få bedriva kollektivtrafik. När trafiktillståndet beviljats anses företaget uppfylla de grundläggande villkoren för att bedriva kollektivtrafik.</w:t>
            </w:r>
            <w:r w:rsidRPr="0003235E">
              <w:t xml:space="preserve"> Övriga villkor såsom trafikens omfattning bestäms i avtalet och kollektivtrafikföretaget ansvarar för kollektivtrafiken på viss angiven linje med stöd av avtalet.</w:t>
            </w:r>
          </w:p>
          <w:p w14:paraId="11B6C2E2" w14:textId="77777777" w:rsidR="00384ED0" w:rsidRDefault="00384ED0" w:rsidP="00F717D2">
            <w:pPr>
              <w:pStyle w:val="ANormal"/>
            </w:pPr>
          </w:p>
          <w:p w14:paraId="792394BC" w14:textId="77777777" w:rsidR="00384ED0" w:rsidRDefault="00384ED0" w:rsidP="00F717D2">
            <w:pPr>
              <w:pStyle w:val="ANormal"/>
            </w:pPr>
          </w:p>
          <w:p w14:paraId="626B94B2" w14:textId="77777777" w:rsidR="00384ED0" w:rsidRDefault="00384ED0" w:rsidP="00F717D2">
            <w:pPr>
              <w:pStyle w:val="ANormal"/>
            </w:pPr>
          </w:p>
          <w:p w14:paraId="7967F700" w14:textId="77777777" w:rsidR="00384ED0" w:rsidRDefault="00384ED0" w:rsidP="00F717D2">
            <w:pPr>
              <w:pStyle w:val="ANormal"/>
            </w:pPr>
          </w:p>
          <w:p w14:paraId="38E675C8" w14:textId="77777777" w:rsidR="00384ED0" w:rsidRDefault="00384ED0" w:rsidP="00F717D2">
            <w:pPr>
              <w:pStyle w:val="ANormal"/>
            </w:pPr>
          </w:p>
          <w:p w14:paraId="6E27C398" w14:textId="77777777" w:rsidR="00384ED0" w:rsidRPr="0003235E" w:rsidRDefault="00384ED0" w:rsidP="00F717D2">
            <w:pPr>
              <w:pStyle w:val="ANormal"/>
            </w:pPr>
          </w:p>
          <w:p w14:paraId="6A926464" w14:textId="77777777" w:rsidR="005A6625" w:rsidRDefault="005A6625">
            <w:pPr>
              <w:pStyle w:val="ANormal"/>
            </w:pPr>
            <w:r>
              <w:t>- - - - - - - - - - - - - - - - - - - - - - - - - - - - - -</w:t>
            </w:r>
          </w:p>
          <w:p w14:paraId="205E0C6E" w14:textId="77777777" w:rsidR="005A6625" w:rsidRDefault="005A6625">
            <w:pPr>
              <w:pStyle w:val="ANormal"/>
            </w:pPr>
          </w:p>
        </w:tc>
      </w:tr>
      <w:tr w:rsidR="005A6625" w14:paraId="168787BA" w14:textId="77777777" w:rsidTr="00D426E6">
        <w:tc>
          <w:tcPr>
            <w:tcW w:w="2426" w:type="pct"/>
          </w:tcPr>
          <w:p w14:paraId="3F7F9B6C" w14:textId="77777777" w:rsidR="005A6625" w:rsidRDefault="005A6625">
            <w:pPr>
              <w:pStyle w:val="ANormal"/>
            </w:pPr>
          </w:p>
          <w:p w14:paraId="2DE9A9E6" w14:textId="094F590F" w:rsidR="005A6625" w:rsidRDefault="005A6625" w:rsidP="005A6625">
            <w:pPr>
              <w:pStyle w:val="LagParagraf"/>
            </w:pPr>
            <w:r>
              <w:t>10</w:t>
            </w:r>
            <w:r w:rsidR="00DB5F2E">
              <w:t> §</w:t>
            </w:r>
          </w:p>
          <w:p w14:paraId="78279665" w14:textId="77777777" w:rsidR="005A6625" w:rsidRDefault="005A6625" w:rsidP="005A6625">
            <w:pPr>
              <w:pStyle w:val="LagPararubrik"/>
            </w:pPr>
            <w:r w:rsidRPr="009D536B">
              <w:t>Upphandlingsförfaranden och avtalsförutsättningar</w:t>
            </w:r>
          </w:p>
          <w:p w14:paraId="21C1A996" w14:textId="77777777" w:rsidR="005A6625" w:rsidRDefault="005A6625" w:rsidP="005A6625">
            <w:pPr>
              <w:pStyle w:val="ANormal"/>
              <w:keepNext/>
            </w:pPr>
            <w:r>
              <w:t>- - - - - - - - - - - - - - - - - - - - - - - - - - - - - -</w:t>
            </w:r>
          </w:p>
          <w:p w14:paraId="1D93B3F0" w14:textId="2BD4F432" w:rsidR="005A6625" w:rsidRPr="00384ED0" w:rsidRDefault="005A6625" w:rsidP="005A6625">
            <w:pPr>
              <w:pStyle w:val="ANormal"/>
              <w:keepNext/>
              <w:rPr>
                <w:b/>
                <w:bCs/>
              </w:rPr>
            </w:pPr>
            <w:r w:rsidRPr="00384ED0">
              <w:rPr>
                <w:b/>
                <w:bCs/>
              </w:rPr>
              <w:tab/>
              <w:t xml:space="preserve">För att i detta kapitel avsedda avtal ska träda </w:t>
            </w:r>
            <w:proofErr w:type="gramStart"/>
            <w:r w:rsidRPr="00384ED0">
              <w:rPr>
                <w:b/>
                <w:bCs/>
              </w:rPr>
              <w:t>ikraft</w:t>
            </w:r>
            <w:proofErr w:type="gramEnd"/>
            <w:r w:rsidRPr="00384ED0">
              <w:rPr>
                <w:b/>
                <w:bCs/>
              </w:rPr>
              <w:t xml:space="preserve"> ska anbudsgivaren, vid sidan av uppfyllandet av kraven för antagande av anbud enligt detta kapitel, i samband med upphandlingen även kunna styrka att denne uppfyller de allmänna kraven för beviljande av trafiktillstånd enligt landskapslagen om yrkesmässig trafik. Tillståndsprövningen sker i enlighet med vad som följer av 9</w:t>
            </w:r>
            <w:r w:rsidR="00DB5F2E" w:rsidRPr="00384ED0">
              <w:rPr>
                <w:b/>
                <w:bCs/>
              </w:rPr>
              <w:t> §</w:t>
            </w:r>
            <w:r w:rsidRPr="00384ED0">
              <w:rPr>
                <w:b/>
                <w:bCs/>
              </w:rPr>
              <w:t xml:space="preserve"> 4</w:t>
            </w:r>
            <w:r w:rsidR="009D2FEE">
              <w:rPr>
                <w:b/>
                <w:bCs/>
              </w:rPr>
              <w:t> </w:t>
            </w:r>
            <w:r w:rsidRPr="00384ED0">
              <w:rPr>
                <w:b/>
                <w:bCs/>
              </w:rPr>
              <w:t>mom. och avtal börjar gälla under förutsättning att trafiktillstånd beviljas.</w:t>
            </w:r>
          </w:p>
          <w:p w14:paraId="3C97F1D7" w14:textId="77777777" w:rsidR="005A6625" w:rsidRDefault="005A6625">
            <w:pPr>
              <w:pStyle w:val="ANormal"/>
            </w:pPr>
            <w:r>
              <w:t>- - - - - - - - - - - - - - - - - - - - - - - - - - - - - -</w:t>
            </w:r>
          </w:p>
          <w:p w14:paraId="177442E9" w14:textId="05147E6A" w:rsidR="00384ED0" w:rsidRDefault="00384ED0">
            <w:pPr>
              <w:pStyle w:val="ANormal"/>
            </w:pPr>
          </w:p>
        </w:tc>
        <w:tc>
          <w:tcPr>
            <w:tcW w:w="146" w:type="pct"/>
          </w:tcPr>
          <w:p w14:paraId="6237A8E7" w14:textId="77777777" w:rsidR="005A6625" w:rsidRDefault="005A6625">
            <w:pPr>
              <w:pStyle w:val="ANormal"/>
            </w:pPr>
          </w:p>
        </w:tc>
        <w:tc>
          <w:tcPr>
            <w:tcW w:w="2428" w:type="pct"/>
          </w:tcPr>
          <w:p w14:paraId="648AEC6C" w14:textId="77777777" w:rsidR="005A6625" w:rsidRDefault="005A6625">
            <w:pPr>
              <w:pStyle w:val="ANormal"/>
            </w:pPr>
          </w:p>
          <w:p w14:paraId="53156114" w14:textId="74D09290" w:rsidR="005A6625" w:rsidRDefault="005A6625" w:rsidP="005A6625">
            <w:pPr>
              <w:pStyle w:val="LagParagraf"/>
            </w:pPr>
            <w:r>
              <w:t>10</w:t>
            </w:r>
            <w:r w:rsidR="00DB5F2E">
              <w:t> §</w:t>
            </w:r>
          </w:p>
          <w:p w14:paraId="763A0B3D" w14:textId="77777777" w:rsidR="005A6625" w:rsidRDefault="005A6625" w:rsidP="005A6625">
            <w:pPr>
              <w:pStyle w:val="LagPararubrik"/>
            </w:pPr>
            <w:r w:rsidRPr="009D536B">
              <w:t>Upphandlingsförfaranden och avtalsförutsättningar</w:t>
            </w:r>
          </w:p>
          <w:p w14:paraId="110EF753" w14:textId="77777777" w:rsidR="005A6625" w:rsidRDefault="005A6625">
            <w:pPr>
              <w:pStyle w:val="ANormal"/>
            </w:pPr>
            <w:r>
              <w:t>- - - - - - - - - - - - - - - - - - - - - - - - - - - - - -</w:t>
            </w:r>
          </w:p>
          <w:p w14:paraId="1B04DD01" w14:textId="77777777" w:rsidR="005A6625" w:rsidRDefault="005A6625" w:rsidP="005A6625">
            <w:pPr>
              <w:pStyle w:val="ANormal"/>
            </w:pPr>
          </w:p>
          <w:p w14:paraId="249F3499" w14:textId="624B7A27" w:rsidR="005A6625" w:rsidRPr="005A6625" w:rsidRDefault="005A6625" w:rsidP="005A6625">
            <w:pPr>
              <w:pStyle w:val="ANormal"/>
              <w:rPr>
                <w:i/>
                <w:iCs/>
              </w:rPr>
            </w:pPr>
            <w:r>
              <w:tab/>
            </w:r>
            <w:r w:rsidRPr="005A6625">
              <w:rPr>
                <w:i/>
                <w:iCs/>
              </w:rPr>
              <w:t>4 mom. upphävs</w:t>
            </w:r>
          </w:p>
          <w:p w14:paraId="24F462C0" w14:textId="77777777" w:rsidR="005A6625" w:rsidRDefault="005A6625">
            <w:pPr>
              <w:pStyle w:val="ANormal"/>
            </w:pPr>
          </w:p>
          <w:p w14:paraId="3508C82D" w14:textId="77777777" w:rsidR="005A6625" w:rsidRDefault="005A6625">
            <w:pPr>
              <w:pStyle w:val="ANormal"/>
            </w:pPr>
          </w:p>
          <w:p w14:paraId="2E94C289" w14:textId="77777777" w:rsidR="005A6625" w:rsidRDefault="005A6625">
            <w:pPr>
              <w:pStyle w:val="ANormal"/>
            </w:pPr>
          </w:p>
          <w:p w14:paraId="0F37DB45" w14:textId="77777777" w:rsidR="005A6625" w:rsidRDefault="005A6625">
            <w:pPr>
              <w:pStyle w:val="ANormal"/>
            </w:pPr>
          </w:p>
          <w:p w14:paraId="722D1F2D" w14:textId="77777777" w:rsidR="005A6625" w:rsidRDefault="005A6625">
            <w:pPr>
              <w:pStyle w:val="ANormal"/>
            </w:pPr>
          </w:p>
          <w:p w14:paraId="71E9FCF9" w14:textId="77777777" w:rsidR="005A6625" w:rsidRDefault="005A6625">
            <w:pPr>
              <w:pStyle w:val="ANormal"/>
            </w:pPr>
          </w:p>
          <w:p w14:paraId="257DCED5" w14:textId="77777777" w:rsidR="005A6625" w:rsidRDefault="005A6625">
            <w:pPr>
              <w:pStyle w:val="ANormal"/>
            </w:pPr>
          </w:p>
          <w:p w14:paraId="222BA840" w14:textId="77777777" w:rsidR="005A6625" w:rsidRDefault="005A6625">
            <w:pPr>
              <w:pStyle w:val="ANormal"/>
            </w:pPr>
          </w:p>
          <w:p w14:paraId="2C6C2EA0" w14:textId="77777777" w:rsidR="005A6625" w:rsidRDefault="005A6625">
            <w:pPr>
              <w:pStyle w:val="ANormal"/>
            </w:pPr>
          </w:p>
          <w:p w14:paraId="1B2EAE7C" w14:textId="77777777" w:rsidR="00384ED0" w:rsidRDefault="00384ED0">
            <w:pPr>
              <w:pStyle w:val="ANormal"/>
            </w:pPr>
          </w:p>
          <w:p w14:paraId="3A1E9DC9" w14:textId="77777777" w:rsidR="005A6625" w:rsidRDefault="005A6625">
            <w:pPr>
              <w:pStyle w:val="ANormal"/>
            </w:pPr>
            <w:r>
              <w:t>- - - - - - - - - - - - - - - - - - - - - - - - - - - - - -</w:t>
            </w:r>
          </w:p>
          <w:p w14:paraId="0C5791F8" w14:textId="7E4255B0" w:rsidR="00384ED0" w:rsidRDefault="00384ED0">
            <w:pPr>
              <w:pStyle w:val="ANormal"/>
            </w:pPr>
          </w:p>
        </w:tc>
      </w:tr>
      <w:tr w:rsidR="005A6625" w14:paraId="14168EB7" w14:textId="77777777" w:rsidTr="00D426E6">
        <w:tc>
          <w:tcPr>
            <w:tcW w:w="2426" w:type="pct"/>
          </w:tcPr>
          <w:p w14:paraId="7627C9E3" w14:textId="77777777" w:rsidR="005A6625" w:rsidRDefault="005A6625">
            <w:pPr>
              <w:pStyle w:val="ANormal"/>
            </w:pPr>
          </w:p>
          <w:p w14:paraId="6B3FADCA" w14:textId="3A4BFEAA" w:rsidR="005A6625" w:rsidRDefault="005A6625" w:rsidP="005A6625">
            <w:pPr>
              <w:pStyle w:val="LagParagraf"/>
            </w:pPr>
            <w:r>
              <w:t>19</w:t>
            </w:r>
            <w:r w:rsidR="00DB5F2E">
              <w:t> §</w:t>
            </w:r>
          </w:p>
          <w:p w14:paraId="04FB0257" w14:textId="77777777" w:rsidR="005A6625" w:rsidRDefault="005A6625" w:rsidP="005A6625">
            <w:pPr>
              <w:pStyle w:val="LagPararubrik"/>
            </w:pPr>
            <w:r w:rsidRPr="009D536B">
              <w:t>Beslut om tillämpning av EU:s kollektivtrafikförordning och beviljande av ensamrätt</w:t>
            </w:r>
          </w:p>
          <w:p w14:paraId="2C958312" w14:textId="77777777" w:rsidR="005A6625" w:rsidRDefault="005A6625" w:rsidP="005A6625">
            <w:pPr>
              <w:pStyle w:val="ANormal"/>
              <w:keepNext/>
            </w:pPr>
            <w:r>
              <w:t>- - - - - - - - - - - - - - - - - - - - - - - - - - - - - -</w:t>
            </w:r>
          </w:p>
          <w:p w14:paraId="387B12E1" w14:textId="71C674A8" w:rsidR="005A6625" w:rsidRPr="00384ED0" w:rsidRDefault="005A6625" w:rsidP="005A6625">
            <w:pPr>
              <w:pStyle w:val="ANormal"/>
              <w:rPr>
                <w:b/>
                <w:bCs/>
              </w:rPr>
            </w:pPr>
            <w:r w:rsidRPr="00384ED0">
              <w:rPr>
                <w:b/>
                <w:bCs/>
              </w:rPr>
              <w:tab/>
              <w:t>Då ensamrätt beviljats gäller att trafiktillstånd beviljas ensamrätts</w:t>
            </w:r>
            <w:r w:rsidR="009D2FEE">
              <w:rPr>
                <w:b/>
                <w:bCs/>
              </w:rPr>
              <w:t>-</w:t>
            </w:r>
            <w:r w:rsidRPr="00384ED0">
              <w:rPr>
                <w:b/>
                <w:bCs/>
              </w:rPr>
              <w:lastRenderedPageBreak/>
              <w:t>innehavaren i enlighet med vad som följer av 7</w:t>
            </w:r>
            <w:r w:rsidR="00DB5F2E" w:rsidRPr="00384ED0">
              <w:rPr>
                <w:b/>
                <w:bCs/>
              </w:rPr>
              <w:t> §</w:t>
            </w:r>
            <w:r w:rsidRPr="00384ED0">
              <w:rPr>
                <w:b/>
                <w:bCs/>
              </w:rPr>
              <w:t xml:space="preserve"> i landskapslagen om yrkesmässig trafik.</w:t>
            </w:r>
          </w:p>
          <w:p w14:paraId="5D1D3605" w14:textId="0C5B6B29" w:rsidR="00384ED0" w:rsidRPr="00BD1121" w:rsidRDefault="00384ED0" w:rsidP="005A6625">
            <w:pPr>
              <w:pStyle w:val="ANormal"/>
              <w:rPr>
                <w:i/>
                <w:iCs/>
              </w:rPr>
            </w:pPr>
          </w:p>
        </w:tc>
        <w:tc>
          <w:tcPr>
            <w:tcW w:w="146" w:type="pct"/>
          </w:tcPr>
          <w:p w14:paraId="44AE4777" w14:textId="77777777" w:rsidR="005A6625" w:rsidRDefault="005A6625">
            <w:pPr>
              <w:pStyle w:val="ANormal"/>
            </w:pPr>
          </w:p>
        </w:tc>
        <w:tc>
          <w:tcPr>
            <w:tcW w:w="2428" w:type="pct"/>
          </w:tcPr>
          <w:p w14:paraId="59FEF30A" w14:textId="77777777" w:rsidR="005A6625" w:rsidRDefault="005A6625">
            <w:pPr>
              <w:pStyle w:val="ANormal"/>
            </w:pPr>
          </w:p>
          <w:p w14:paraId="0D81C073" w14:textId="420EDD1A" w:rsidR="005A6625" w:rsidRDefault="005A6625" w:rsidP="005A6625">
            <w:pPr>
              <w:pStyle w:val="LagParagraf"/>
            </w:pPr>
            <w:r>
              <w:t>19</w:t>
            </w:r>
            <w:r w:rsidR="00DB5F2E">
              <w:t> §</w:t>
            </w:r>
          </w:p>
          <w:p w14:paraId="45C0C55B" w14:textId="77777777" w:rsidR="005A6625" w:rsidRDefault="005A6625" w:rsidP="005A6625">
            <w:pPr>
              <w:pStyle w:val="LagPararubrik"/>
            </w:pPr>
            <w:r w:rsidRPr="009D536B">
              <w:t>Beslut om tillämpning av EU:s kollektivtrafikförordning och beviljande av ensamrätt</w:t>
            </w:r>
          </w:p>
          <w:p w14:paraId="0F601C23" w14:textId="77777777" w:rsidR="005A6625" w:rsidRDefault="005A6625" w:rsidP="005A6625">
            <w:pPr>
              <w:pStyle w:val="ANormal"/>
            </w:pPr>
            <w:r>
              <w:t>- - - - - - - - - - - - - - - - - - - - - - - - - - - - - -</w:t>
            </w:r>
          </w:p>
          <w:p w14:paraId="075EDBB1" w14:textId="77777777" w:rsidR="005A6625" w:rsidRPr="005A6625" w:rsidRDefault="005A6625" w:rsidP="005A6625">
            <w:pPr>
              <w:pStyle w:val="ANormal"/>
              <w:rPr>
                <w:i/>
                <w:iCs/>
              </w:rPr>
            </w:pPr>
            <w:r>
              <w:tab/>
            </w:r>
            <w:r w:rsidRPr="005A6625">
              <w:rPr>
                <w:i/>
                <w:iCs/>
              </w:rPr>
              <w:t>4 mom. upphävs</w:t>
            </w:r>
          </w:p>
          <w:p w14:paraId="6CF87E6A" w14:textId="77777777" w:rsidR="005A6625" w:rsidRDefault="005A6625">
            <w:pPr>
              <w:pStyle w:val="ANormal"/>
            </w:pPr>
          </w:p>
        </w:tc>
      </w:tr>
      <w:tr w:rsidR="005A6625" w14:paraId="2A71583E" w14:textId="77777777" w:rsidTr="00D426E6">
        <w:tc>
          <w:tcPr>
            <w:tcW w:w="2426" w:type="pct"/>
          </w:tcPr>
          <w:p w14:paraId="0F698E69" w14:textId="77777777" w:rsidR="005A6625" w:rsidRDefault="005A6625">
            <w:pPr>
              <w:pStyle w:val="ANormal"/>
            </w:pPr>
          </w:p>
          <w:p w14:paraId="406DACAA" w14:textId="77777777" w:rsidR="005A6625" w:rsidRDefault="005A6625">
            <w:pPr>
              <w:pStyle w:val="ANormal"/>
            </w:pPr>
          </w:p>
        </w:tc>
        <w:tc>
          <w:tcPr>
            <w:tcW w:w="146" w:type="pct"/>
          </w:tcPr>
          <w:p w14:paraId="4A85D9B6" w14:textId="77777777" w:rsidR="005A6625" w:rsidRDefault="005A6625">
            <w:pPr>
              <w:pStyle w:val="ANormal"/>
            </w:pPr>
          </w:p>
        </w:tc>
        <w:tc>
          <w:tcPr>
            <w:tcW w:w="2428" w:type="pct"/>
          </w:tcPr>
          <w:p w14:paraId="3F899A5B" w14:textId="77777777" w:rsidR="005A6625" w:rsidRDefault="005A6625">
            <w:pPr>
              <w:pStyle w:val="ANormal"/>
            </w:pPr>
          </w:p>
          <w:p w14:paraId="316B5242" w14:textId="77777777" w:rsidR="005A6625" w:rsidRDefault="005A6625">
            <w:pPr>
              <w:pStyle w:val="ANormal"/>
              <w:jc w:val="center"/>
            </w:pPr>
            <w:hyperlink w:anchor="_top" w:tooltip="Klicka för att gå till toppen av dokumentet" w:history="1">
              <w:r>
                <w:rPr>
                  <w:rStyle w:val="Hyperlnk"/>
                </w:rPr>
                <w:t>__________________</w:t>
              </w:r>
            </w:hyperlink>
          </w:p>
          <w:p w14:paraId="1369971F" w14:textId="77777777" w:rsidR="005A6625" w:rsidRPr="005A6625" w:rsidRDefault="005A6625" w:rsidP="005A6625">
            <w:pPr>
              <w:pStyle w:val="ANormal"/>
            </w:pPr>
          </w:p>
          <w:p w14:paraId="54D73C47" w14:textId="77777777" w:rsidR="005A6625" w:rsidRPr="005A6625" w:rsidRDefault="005A6625" w:rsidP="005A6625">
            <w:pPr>
              <w:pStyle w:val="ANormal"/>
            </w:pPr>
            <w:r w:rsidRPr="005A6625">
              <w:tab/>
              <w:t>Denna lag träder i kraft den</w:t>
            </w:r>
          </w:p>
          <w:p w14:paraId="67BE4874" w14:textId="77777777" w:rsidR="005A6625" w:rsidRDefault="005A6625">
            <w:pPr>
              <w:pStyle w:val="ANormal"/>
              <w:jc w:val="center"/>
            </w:pPr>
            <w:hyperlink w:anchor="_top" w:tooltip="Klicka för att gå till toppen av dokumentet" w:history="1">
              <w:r>
                <w:rPr>
                  <w:rStyle w:val="Hyperlnk"/>
                </w:rPr>
                <w:t>__________________</w:t>
              </w:r>
            </w:hyperlink>
          </w:p>
          <w:p w14:paraId="0BFE00CC" w14:textId="77777777" w:rsidR="005A6625" w:rsidRDefault="005A6625">
            <w:pPr>
              <w:pStyle w:val="ANormal"/>
            </w:pPr>
          </w:p>
        </w:tc>
      </w:tr>
    </w:tbl>
    <w:p w14:paraId="68ECB3E5" w14:textId="77777777" w:rsidR="00FB231C" w:rsidRDefault="00FB231C">
      <w:pPr>
        <w:pStyle w:val="ANormal"/>
      </w:pPr>
    </w:p>
    <w:p w14:paraId="2BC3115B" w14:textId="77777777" w:rsidR="005A6625" w:rsidRDefault="005A6625">
      <w:pPr>
        <w:pStyle w:val="ANormal"/>
        <w:jc w:val="center"/>
      </w:pPr>
      <w:hyperlink w:anchor="_top" w:tooltip="Klicka för att gå till toppen av dokumentet" w:history="1">
        <w:r>
          <w:rPr>
            <w:rStyle w:val="Hyperlnk"/>
          </w:rPr>
          <w:t>__________________</w:t>
        </w:r>
      </w:hyperlink>
    </w:p>
    <w:p w14:paraId="05C2E66B" w14:textId="77777777" w:rsidR="00FB231C" w:rsidRPr="00791C27" w:rsidRDefault="00FB231C" w:rsidP="00FB231C">
      <w:pPr>
        <w:pStyle w:val="ANormal"/>
      </w:pPr>
    </w:p>
    <w:p w14:paraId="0981A39A" w14:textId="77777777" w:rsidR="00AF08EE" w:rsidRPr="00A42537" w:rsidRDefault="00AF08EE" w:rsidP="005A6625">
      <w:pPr>
        <w:pStyle w:val="ANormal"/>
      </w:pPr>
      <w:r>
        <w:t>7</w:t>
      </w:r>
      <w:r w:rsidRPr="00A42537">
        <w:t>.</w:t>
      </w:r>
    </w:p>
    <w:p w14:paraId="4D6E0F94" w14:textId="23A9C93B" w:rsidR="00AF08EE" w:rsidRPr="00A42537" w:rsidRDefault="00AF08EE" w:rsidP="005A6625">
      <w:pPr>
        <w:pStyle w:val="LagHuvRubr"/>
      </w:pPr>
      <w:bookmarkStart w:id="9" w:name="_Toc239846323"/>
      <w:r w:rsidRPr="00A42537">
        <w:t>L A N D S K A P S L A G</w:t>
      </w:r>
      <w:r w:rsidRPr="00A42537">
        <w:br/>
        <w:t xml:space="preserve">om ändring av </w:t>
      </w:r>
      <w:r>
        <w:t>1</w:t>
      </w:r>
      <w:r w:rsidR="00DB5F2E">
        <w:t> §</w:t>
      </w:r>
      <w:r>
        <w:t xml:space="preserve"> l</w:t>
      </w:r>
      <w:r w:rsidRPr="0088562B">
        <w:t>andskapslag</w:t>
      </w:r>
      <w:r>
        <w:t>en</w:t>
      </w:r>
      <w:r w:rsidRPr="0088562B">
        <w:t xml:space="preserve"> </w:t>
      </w:r>
      <w:r w:rsidRPr="002430D1">
        <w:t>om yrkeskompetens för lastbils- och bussförare</w:t>
      </w:r>
      <w:bookmarkEnd w:id="9"/>
    </w:p>
    <w:p w14:paraId="1258894B" w14:textId="77777777" w:rsidR="00AF08EE" w:rsidRDefault="00AF08EE" w:rsidP="005A6625">
      <w:pPr>
        <w:pStyle w:val="ANormal"/>
      </w:pPr>
    </w:p>
    <w:p w14:paraId="7E5F5224" w14:textId="5012A7D1" w:rsidR="00AF08EE" w:rsidRDefault="00AF08EE" w:rsidP="005A6625">
      <w:pPr>
        <w:pStyle w:val="ANormal"/>
      </w:pPr>
      <w:r w:rsidRPr="004B0F85">
        <w:tab/>
      </w:r>
      <w:r>
        <w:t xml:space="preserve">I enlighet med lagtingets beslut </w:t>
      </w:r>
      <w:r w:rsidRPr="00A42537">
        <w:rPr>
          <w:b/>
          <w:bCs/>
        </w:rPr>
        <w:t>ändras</w:t>
      </w:r>
      <w:r>
        <w:t xml:space="preserve"> 1</w:t>
      </w:r>
      <w:r w:rsidR="00DB5F2E">
        <w:t> §</w:t>
      </w:r>
      <w:r>
        <w:t xml:space="preserve"> 2</w:t>
      </w:r>
      <w:r w:rsidR="000D6C46">
        <w:t> mom.</w:t>
      </w:r>
      <w:r>
        <w:t xml:space="preserve"> </w:t>
      </w:r>
      <w:r w:rsidRPr="0088562B">
        <w:t>landskapslagen (</w:t>
      </w:r>
      <w:r w:rsidRPr="002430D1">
        <w:t>2008:85) om yrkeskompetens för lastbils- och bussförare</w:t>
      </w:r>
      <w:r>
        <w:t xml:space="preserve"> sådant det lyder i landskapslag 2024/87 som följer:</w:t>
      </w:r>
    </w:p>
    <w:p w14:paraId="4AB285C3" w14:textId="77777777" w:rsidR="00791C27" w:rsidRDefault="00791C27" w:rsidP="005A6625">
      <w:pPr>
        <w:pStyle w:val="ANormal"/>
      </w:pPr>
    </w:p>
    <w:p w14:paraId="7F4F2342" w14:textId="77777777" w:rsidR="00572E14" w:rsidRDefault="00572E14">
      <w:pPr>
        <w:pStyle w:val="ANormal"/>
      </w:pPr>
    </w:p>
    <w:tbl>
      <w:tblPr>
        <w:tblW w:w="5000" w:type="pct"/>
        <w:tblLayout w:type="fixed"/>
        <w:tblCellMar>
          <w:left w:w="0" w:type="dxa"/>
          <w:right w:w="0" w:type="dxa"/>
        </w:tblCellMar>
        <w:tblLook w:val="0000" w:firstRow="0" w:lastRow="0" w:firstColumn="0" w:lastColumn="0" w:noHBand="0" w:noVBand="0"/>
      </w:tblPr>
      <w:tblGrid>
        <w:gridCol w:w="3797"/>
        <w:gridCol w:w="228"/>
        <w:gridCol w:w="3799"/>
      </w:tblGrid>
      <w:tr w:rsidR="00572E14" w14:paraId="144806A5" w14:textId="77777777" w:rsidTr="009D2FEE">
        <w:tc>
          <w:tcPr>
            <w:tcW w:w="2426" w:type="pct"/>
          </w:tcPr>
          <w:p w14:paraId="1A0886F3" w14:textId="77777777" w:rsidR="00572E14" w:rsidRDefault="00572E14">
            <w:pPr>
              <w:pStyle w:val="xCelltext"/>
              <w:jc w:val="center"/>
            </w:pPr>
            <w:r>
              <w:t>Gällande lydelse</w:t>
            </w:r>
          </w:p>
        </w:tc>
        <w:tc>
          <w:tcPr>
            <w:tcW w:w="146" w:type="pct"/>
          </w:tcPr>
          <w:p w14:paraId="542DE860" w14:textId="77777777" w:rsidR="00572E14" w:rsidRDefault="00572E14">
            <w:pPr>
              <w:pStyle w:val="xCelltext"/>
              <w:jc w:val="center"/>
            </w:pPr>
          </w:p>
        </w:tc>
        <w:tc>
          <w:tcPr>
            <w:tcW w:w="2428" w:type="pct"/>
          </w:tcPr>
          <w:p w14:paraId="00388B63" w14:textId="77777777" w:rsidR="00572E14" w:rsidRDefault="00572E14">
            <w:pPr>
              <w:pStyle w:val="xCelltext"/>
              <w:jc w:val="center"/>
            </w:pPr>
            <w:r>
              <w:t>Föreslagen lydelse</w:t>
            </w:r>
          </w:p>
        </w:tc>
      </w:tr>
      <w:tr w:rsidR="00572E14" w14:paraId="6A470CA1" w14:textId="77777777" w:rsidTr="009D2FEE">
        <w:tc>
          <w:tcPr>
            <w:tcW w:w="2426" w:type="pct"/>
          </w:tcPr>
          <w:p w14:paraId="2A33ABD4" w14:textId="77777777" w:rsidR="00572E14" w:rsidRDefault="00572E14">
            <w:pPr>
              <w:pStyle w:val="ANormal"/>
            </w:pPr>
          </w:p>
          <w:p w14:paraId="53CFBA4C" w14:textId="47CC94C0" w:rsidR="00572E14" w:rsidRDefault="00572E14" w:rsidP="00572E14">
            <w:pPr>
              <w:pStyle w:val="LagParagraf"/>
            </w:pPr>
            <w:r>
              <w:t>1</w:t>
            </w:r>
            <w:r w:rsidR="00DB5F2E">
              <w:t> §</w:t>
            </w:r>
          </w:p>
          <w:p w14:paraId="632ACC73" w14:textId="77777777" w:rsidR="00572E14" w:rsidRPr="00945026" w:rsidRDefault="00572E14" w:rsidP="00572E14">
            <w:pPr>
              <w:pStyle w:val="LagPararubrik"/>
            </w:pPr>
            <w:r w:rsidRPr="00945026">
              <w:t>Lagens innehåll och syfte</w:t>
            </w:r>
          </w:p>
          <w:p w14:paraId="7BF2459E" w14:textId="77777777" w:rsidR="00572E14" w:rsidRDefault="00572E14" w:rsidP="00572E14">
            <w:pPr>
              <w:pStyle w:val="ANormal"/>
              <w:keepNext/>
            </w:pPr>
            <w:r>
              <w:t xml:space="preserve">- - - - - - - - - - - - - - - - - - - - - - - - - - - - - - </w:t>
            </w:r>
          </w:p>
          <w:p w14:paraId="1865C98B" w14:textId="77777777" w:rsidR="00572E14" w:rsidRDefault="00572E14" w:rsidP="00572E14">
            <w:pPr>
              <w:pStyle w:val="ANormal"/>
              <w:keepNext/>
            </w:pPr>
            <w:r>
              <w:tab/>
            </w:r>
            <w:r w:rsidRPr="00945026">
              <w:t xml:space="preserve">Bestämmelser om behörighet att framföra motordrivna fordon finns i körkortslagen (2015:88) för Åland, nedan kallad körkortslagen. Bestämmelser om yrkesmässig trafik finns i landskapslagen </w:t>
            </w:r>
            <w:r w:rsidRPr="009D2FEE">
              <w:t>(1976:33)</w:t>
            </w:r>
            <w:r w:rsidRPr="00945026">
              <w:t xml:space="preserve"> om yrkesmässig trafik och </w:t>
            </w:r>
            <w:r>
              <w:t xml:space="preserve">i </w:t>
            </w:r>
            <w:r w:rsidRPr="00945026">
              <w:t>landskapslagen (2019:60) om ordnande av kollektivtrafiktjänster. Bestämmelser om transport av farliga ämnen finns i landskapslagen (2024:83) om tillämpning på Åland av lagen om transport av farliga ämnen.</w:t>
            </w:r>
          </w:p>
          <w:p w14:paraId="1B53BB97" w14:textId="7814DF84" w:rsidR="00572E14" w:rsidRDefault="00572E14" w:rsidP="00572E14">
            <w:pPr>
              <w:pStyle w:val="ANormal"/>
            </w:pPr>
          </w:p>
        </w:tc>
        <w:tc>
          <w:tcPr>
            <w:tcW w:w="146" w:type="pct"/>
          </w:tcPr>
          <w:p w14:paraId="76505829" w14:textId="77777777" w:rsidR="00572E14" w:rsidRDefault="00572E14">
            <w:pPr>
              <w:pStyle w:val="ANormal"/>
            </w:pPr>
          </w:p>
        </w:tc>
        <w:tc>
          <w:tcPr>
            <w:tcW w:w="2428" w:type="pct"/>
          </w:tcPr>
          <w:p w14:paraId="0353019A" w14:textId="77777777" w:rsidR="00572E14" w:rsidRDefault="00572E14">
            <w:pPr>
              <w:pStyle w:val="ANormal"/>
            </w:pPr>
          </w:p>
          <w:p w14:paraId="6931E2CC" w14:textId="7D69D662" w:rsidR="00572E14" w:rsidRDefault="00572E14" w:rsidP="00572E14">
            <w:pPr>
              <w:pStyle w:val="LagParagraf"/>
            </w:pPr>
            <w:r>
              <w:t>1</w:t>
            </w:r>
            <w:r w:rsidR="00DB5F2E">
              <w:t> §</w:t>
            </w:r>
          </w:p>
          <w:p w14:paraId="39D69888" w14:textId="77777777" w:rsidR="00572E14" w:rsidRPr="00945026" w:rsidRDefault="00572E14" w:rsidP="00572E14">
            <w:pPr>
              <w:pStyle w:val="LagPararubrik"/>
            </w:pPr>
            <w:r w:rsidRPr="00945026">
              <w:t>Lagens innehåll och syfte</w:t>
            </w:r>
          </w:p>
          <w:p w14:paraId="78A66CE0" w14:textId="77777777" w:rsidR="00572E14" w:rsidRDefault="00572E14" w:rsidP="00572E14">
            <w:pPr>
              <w:pStyle w:val="ANormal"/>
              <w:keepNext/>
            </w:pPr>
            <w:r>
              <w:t xml:space="preserve">- - - - - - - - - - - - - - - - - - - - - - - - - - - - - - </w:t>
            </w:r>
          </w:p>
          <w:p w14:paraId="23ABB48E" w14:textId="77777777" w:rsidR="00572E14" w:rsidRDefault="00572E14" w:rsidP="00572E14">
            <w:pPr>
              <w:pStyle w:val="ANormal"/>
              <w:keepNext/>
            </w:pPr>
            <w:r>
              <w:tab/>
            </w:r>
            <w:r w:rsidRPr="00945026">
              <w:t>Bestämmelser om behörighet att framföra motordrivna fordon finns i körkortslagen (2015:88) för Åland, nedan kallad körkortslagen. Bestämmelser om yrkesmässig trafik finns i landskapslagen (</w:t>
            </w:r>
            <w:proofErr w:type="spellStart"/>
            <w:r w:rsidRPr="00331293">
              <w:rPr>
                <w:b/>
                <w:bCs/>
              </w:rPr>
              <w:t>xx:xx</w:t>
            </w:r>
            <w:proofErr w:type="spellEnd"/>
            <w:r w:rsidRPr="00945026">
              <w:t xml:space="preserve">) om yrkesmässig trafik och </w:t>
            </w:r>
            <w:r>
              <w:t xml:space="preserve">i </w:t>
            </w:r>
            <w:r w:rsidRPr="00945026">
              <w:t>landskapslagen (2019:60) om ordnande av kollektivtrafiktjänster. Bestämmelser om transport av farliga ämnen finns i landskapslagen (2024:83) om tillämpning på Åland av lagen om transport av farliga ämnen.</w:t>
            </w:r>
          </w:p>
          <w:p w14:paraId="22712938" w14:textId="19FF10BD" w:rsidR="00572E14" w:rsidRDefault="00572E14" w:rsidP="00572E14">
            <w:pPr>
              <w:pStyle w:val="ANormal"/>
            </w:pPr>
          </w:p>
        </w:tc>
      </w:tr>
      <w:tr w:rsidR="00572E14" w14:paraId="5619DA62" w14:textId="77777777" w:rsidTr="009D2FEE">
        <w:tc>
          <w:tcPr>
            <w:tcW w:w="2426" w:type="pct"/>
          </w:tcPr>
          <w:p w14:paraId="1941037D" w14:textId="77777777" w:rsidR="00572E14" w:rsidRDefault="00572E14">
            <w:pPr>
              <w:pStyle w:val="ANormal"/>
            </w:pPr>
          </w:p>
        </w:tc>
        <w:tc>
          <w:tcPr>
            <w:tcW w:w="146" w:type="pct"/>
          </w:tcPr>
          <w:p w14:paraId="6E2F83A3" w14:textId="77777777" w:rsidR="00572E14" w:rsidRDefault="00572E14">
            <w:pPr>
              <w:pStyle w:val="ANormal"/>
            </w:pPr>
          </w:p>
        </w:tc>
        <w:tc>
          <w:tcPr>
            <w:tcW w:w="2428" w:type="pct"/>
          </w:tcPr>
          <w:p w14:paraId="6305B4F3" w14:textId="77777777" w:rsidR="00572E14" w:rsidRDefault="00572E14">
            <w:pPr>
              <w:pStyle w:val="ANormal"/>
            </w:pPr>
          </w:p>
          <w:p w14:paraId="2356F025" w14:textId="77777777" w:rsidR="00572E14" w:rsidRDefault="00572E14" w:rsidP="00572E14">
            <w:pPr>
              <w:pStyle w:val="ANormal"/>
              <w:jc w:val="center"/>
            </w:pPr>
            <w:hyperlink w:anchor="_top" w:tooltip="Klicka för att gå till toppen av dokumentet" w:history="1">
              <w:r>
                <w:rPr>
                  <w:rStyle w:val="Hyperlnk"/>
                </w:rPr>
                <w:t>__________________</w:t>
              </w:r>
            </w:hyperlink>
          </w:p>
          <w:p w14:paraId="59478FF6" w14:textId="77777777" w:rsidR="00572E14" w:rsidRPr="00572E14" w:rsidRDefault="00572E14" w:rsidP="00572E14">
            <w:pPr>
              <w:pStyle w:val="ANormal"/>
            </w:pPr>
          </w:p>
          <w:p w14:paraId="296AB183" w14:textId="77777777" w:rsidR="00572E14" w:rsidRPr="00572E14" w:rsidRDefault="00572E14" w:rsidP="00572E14">
            <w:pPr>
              <w:pStyle w:val="ANormal"/>
            </w:pPr>
            <w:r w:rsidRPr="00572E14">
              <w:tab/>
              <w:t>Denna lag träder i kraft den</w:t>
            </w:r>
          </w:p>
          <w:p w14:paraId="7D28C85A" w14:textId="77777777" w:rsidR="00572E14" w:rsidRDefault="00572E14" w:rsidP="00572E14">
            <w:pPr>
              <w:pStyle w:val="ANormal"/>
              <w:jc w:val="center"/>
            </w:pPr>
            <w:hyperlink w:anchor="_top" w:tooltip="Klicka för att gå till toppen av dokumentet" w:history="1">
              <w:r>
                <w:rPr>
                  <w:rStyle w:val="Hyperlnk"/>
                </w:rPr>
                <w:t>__________________</w:t>
              </w:r>
            </w:hyperlink>
          </w:p>
          <w:p w14:paraId="2FD9EB05" w14:textId="77777777" w:rsidR="00572E14" w:rsidRDefault="00572E14">
            <w:pPr>
              <w:pStyle w:val="ANormal"/>
            </w:pPr>
          </w:p>
        </w:tc>
      </w:tr>
    </w:tbl>
    <w:p w14:paraId="3C503210" w14:textId="77777777" w:rsidR="00572E14" w:rsidRPr="00572E14" w:rsidRDefault="00572E14" w:rsidP="00572E14">
      <w:pPr>
        <w:pStyle w:val="ANormal"/>
      </w:pPr>
    </w:p>
    <w:p w14:paraId="30F3DBB7" w14:textId="0ECBD251" w:rsidR="00572E14" w:rsidRDefault="00572E14">
      <w:pPr>
        <w:pStyle w:val="ANormal"/>
        <w:jc w:val="center"/>
      </w:pPr>
      <w:hyperlink w:anchor="_top" w:tooltip="Klicka för att gå till toppen av dokumentet" w:history="1">
        <w:r>
          <w:rPr>
            <w:rStyle w:val="Hyperlnk"/>
          </w:rPr>
          <w:t>__________________</w:t>
        </w:r>
      </w:hyperlink>
    </w:p>
    <w:p w14:paraId="6A30E1A5" w14:textId="77777777" w:rsidR="00C74E7A" w:rsidRDefault="00C74E7A" w:rsidP="00572E14">
      <w:pPr>
        <w:pStyle w:val="ANormal"/>
      </w:pPr>
    </w:p>
    <w:p w14:paraId="5BFB5370" w14:textId="53BCD404" w:rsidR="009D2FEE" w:rsidRDefault="009D2FEE">
      <w:pPr>
        <w:rPr>
          <w:sz w:val="22"/>
          <w:szCs w:val="20"/>
        </w:rPr>
      </w:pPr>
      <w:r>
        <w:br w:type="page"/>
      </w:r>
    </w:p>
    <w:p w14:paraId="0E1E7F9D" w14:textId="77777777" w:rsidR="009D2FEE" w:rsidRDefault="009D2FEE" w:rsidP="00572E14">
      <w:pPr>
        <w:pStyle w:val="ANormal"/>
      </w:pPr>
    </w:p>
    <w:p w14:paraId="72D86FE4" w14:textId="7750031C" w:rsidR="00EC19EC" w:rsidRDefault="00A31646" w:rsidP="00EC19EC">
      <w:pPr>
        <w:pStyle w:val="ANormal"/>
      </w:pPr>
      <w:r>
        <w:t>8</w:t>
      </w:r>
      <w:r w:rsidR="00EC19EC" w:rsidRPr="00A42537">
        <w:t>.</w:t>
      </w:r>
    </w:p>
    <w:p w14:paraId="324F7FA0" w14:textId="77777777" w:rsidR="009D2FEE" w:rsidRPr="00A42537" w:rsidRDefault="009D2FEE" w:rsidP="00EC19EC">
      <w:pPr>
        <w:pStyle w:val="ANormal"/>
      </w:pPr>
    </w:p>
    <w:p w14:paraId="4FB6E02C" w14:textId="02A6F9DD" w:rsidR="00EC19EC" w:rsidRPr="000E73CB" w:rsidRDefault="00EC19EC" w:rsidP="00EC19EC">
      <w:pPr>
        <w:pStyle w:val="LagHuvRubr"/>
      </w:pPr>
      <w:bookmarkStart w:id="10" w:name="_Toc239846324"/>
      <w:r w:rsidRPr="00A42537">
        <w:t>L A N D S K A P S L A G</w:t>
      </w:r>
      <w:r w:rsidRPr="00A42537">
        <w:br/>
      </w:r>
      <w:r w:rsidRPr="000E73CB">
        <w:t xml:space="preserve">om </w:t>
      </w:r>
      <w:r>
        <w:t>ändring av l</w:t>
      </w:r>
      <w:r w:rsidRPr="000E73CB">
        <w:t>andskapslag</w:t>
      </w:r>
      <w:r>
        <w:t>en</w:t>
      </w:r>
      <w:r w:rsidRPr="000E73CB">
        <w:t xml:space="preserve"> om barnomsorg och grundskola</w:t>
      </w:r>
      <w:bookmarkEnd w:id="10"/>
    </w:p>
    <w:p w14:paraId="439FBD34" w14:textId="77777777" w:rsidR="00EC19EC" w:rsidRDefault="00EC19EC" w:rsidP="00EC19EC">
      <w:pPr>
        <w:pStyle w:val="ANormal"/>
      </w:pPr>
    </w:p>
    <w:p w14:paraId="235E2D01" w14:textId="77777777" w:rsidR="009D2FEE" w:rsidRDefault="009D2FEE" w:rsidP="00EC19EC">
      <w:pPr>
        <w:pStyle w:val="ANormal"/>
      </w:pPr>
    </w:p>
    <w:p w14:paraId="0BF4D09C" w14:textId="4C5923D7" w:rsidR="00EC19EC" w:rsidRDefault="00E20FFA" w:rsidP="00EC19EC">
      <w:pPr>
        <w:pStyle w:val="ANormal"/>
      </w:pPr>
      <w:r w:rsidRPr="0003235E">
        <w:tab/>
        <w:t xml:space="preserve">I enlighet med lagtingets beslut </w:t>
      </w:r>
      <w:r w:rsidRPr="0003235E">
        <w:rPr>
          <w:b/>
          <w:bCs/>
        </w:rPr>
        <w:t>ändras</w:t>
      </w:r>
      <w:r w:rsidRPr="0003235E">
        <w:t xml:space="preserve"> </w:t>
      </w:r>
      <w:r>
        <w:t>64 och 65</w:t>
      </w:r>
      <w:r w:rsidR="00DB5F2E">
        <w:t> §</w:t>
      </w:r>
      <w:r>
        <w:t xml:space="preserve">§ </w:t>
      </w:r>
      <w:r w:rsidRPr="0003235E">
        <w:t>landskapslagen (20</w:t>
      </w:r>
      <w:r>
        <w:t>2</w:t>
      </w:r>
      <w:r w:rsidRPr="0003235E">
        <w:t>0:</w:t>
      </w:r>
      <w:r>
        <w:t>32</w:t>
      </w:r>
      <w:r w:rsidRPr="0003235E">
        <w:t xml:space="preserve">) om </w:t>
      </w:r>
      <w:r w:rsidRPr="004D5B30">
        <w:t>barnomsorg och grundskola</w:t>
      </w:r>
      <w:r>
        <w:t>, av dessa 64</w:t>
      </w:r>
      <w:r w:rsidR="00DB5F2E">
        <w:t> §</w:t>
      </w:r>
      <w:r w:rsidRPr="004D5B30">
        <w:t xml:space="preserve"> </w:t>
      </w:r>
      <w:r w:rsidRPr="0003235E">
        <w:t>sådan de</w:t>
      </w:r>
      <w:r>
        <w:t>n</w:t>
      </w:r>
      <w:r w:rsidRPr="0003235E">
        <w:t xml:space="preserve"> lyder i landskapslag 202</w:t>
      </w:r>
      <w:r>
        <w:t>0</w:t>
      </w:r>
      <w:r w:rsidRPr="0003235E">
        <w:t>/</w:t>
      </w:r>
      <w:r>
        <w:t>52</w:t>
      </w:r>
      <w:r w:rsidRPr="0003235E">
        <w:t xml:space="preserve"> som följer:</w:t>
      </w:r>
    </w:p>
    <w:p w14:paraId="49F3A3B3" w14:textId="77777777" w:rsidR="00EC19EC" w:rsidRDefault="00EC19EC" w:rsidP="00EC19EC">
      <w:pPr>
        <w:pStyle w:val="ANormal"/>
      </w:pPr>
    </w:p>
    <w:p w14:paraId="2176A152" w14:textId="77777777" w:rsidR="009D2FEE" w:rsidRDefault="009D2FEE" w:rsidP="00EC19EC">
      <w:pPr>
        <w:pStyle w:val="ANormal"/>
      </w:pPr>
    </w:p>
    <w:tbl>
      <w:tblPr>
        <w:tblW w:w="5000" w:type="pct"/>
        <w:tblLayout w:type="fixed"/>
        <w:tblCellMar>
          <w:left w:w="0" w:type="dxa"/>
          <w:right w:w="0" w:type="dxa"/>
        </w:tblCellMar>
        <w:tblLook w:val="0000" w:firstRow="0" w:lastRow="0" w:firstColumn="0" w:lastColumn="0" w:noHBand="0" w:noVBand="0"/>
      </w:tblPr>
      <w:tblGrid>
        <w:gridCol w:w="3798"/>
        <w:gridCol w:w="228"/>
        <w:gridCol w:w="3798"/>
      </w:tblGrid>
      <w:tr w:rsidR="00EC19EC" w14:paraId="07438F83" w14:textId="77777777" w:rsidTr="009D2FEE">
        <w:tc>
          <w:tcPr>
            <w:tcW w:w="2427" w:type="pct"/>
          </w:tcPr>
          <w:p w14:paraId="22DBD841" w14:textId="77777777" w:rsidR="00EC19EC" w:rsidRDefault="00EC19EC" w:rsidP="00377947">
            <w:pPr>
              <w:pStyle w:val="xCelltext"/>
              <w:jc w:val="center"/>
            </w:pPr>
            <w:r>
              <w:t>Gällande lydelse</w:t>
            </w:r>
          </w:p>
        </w:tc>
        <w:tc>
          <w:tcPr>
            <w:tcW w:w="146" w:type="pct"/>
          </w:tcPr>
          <w:p w14:paraId="6704015D" w14:textId="77777777" w:rsidR="00EC19EC" w:rsidRDefault="00EC19EC" w:rsidP="00377947">
            <w:pPr>
              <w:pStyle w:val="xCelltext"/>
              <w:jc w:val="center"/>
            </w:pPr>
          </w:p>
        </w:tc>
        <w:tc>
          <w:tcPr>
            <w:tcW w:w="2427" w:type="pct"/>
          </w:tcPr>
          <w:p w14:paraId="1FB53F21" w14:textId="77777777" w:rsidR="00EC19EC" w:rsidRDefault="00EC19EC" w:rsidP="00377947">
            <w:pPr>
              <w:pStyle w:val="xCelltext"/>
              <w:jc w:val="center"/>
            </w:pPr>
            <w:r>
              <w:t>Föreslagen lydelse</w:t>
            </w:r>
          </w:p>
        </w:tc>
      </w:tr>
      <w:tr w:rsidR="00EC19EC" w14:paraId="06FEB3E3" w14:textId="77777777" w:rsidTr="009D2FEE">
        <w:tc>
          <w:tcPr>
            <w:tcW w:w="2427" w:type="pct"/>
          </w:tcPr>
          <w:p w14:paraId="45E542BF" w14:textId="77777777" w:rsidR="00EC19EC" w:rsidRDefault="00EC19EC" w:rsidP="00377947">
            <w:pPr>
              <w:pStyle w:val="ANormal"/>
            </w:pPr>
          </w:p>
          <w:p w14:paraId="1CF1FEA0" w14:textId="0B53C1C9" w:rsidR="00EC19EC" w:rsidRDefault="00EC19EC" w:rsidP="00EC19EC">
            <w:pPr>
              <w:pStyle w:val="LagParagraf"/>
            </w:pPr>
            <w:r w:rsidRPr="00A42040">
              <w:t>64</w:t>
            </w:r>
            <w:r w:rsidR="00DB5F2E">
              <w:t> §</w:t>
            </w:r>
          </w:p>
          <w:p w14:paraId="0AC20D28" w14:textId="77777777" w:rsidR="00EC19EC" w:rsidRPr="00A42040" w:rsidRDefault="00EC19EC" w:rsidP="00EC19EC">
            <w:pPr>
              <w:pStyle w:val="LagPararubrik"/>
            </w:pPr>
            <w:r w:rsidRPr="00A42040">
              <w:t>Elevskjuts och ledsagning</w:t>
            </w:r>
          </w:p>
          <w:p w14:paraId="517F6084" w14:textId="77777777" w:rsidR="00EC19EC" w:rsidRPr="00A42040" w:rsidRDefault="00EC19EC" w:rsidP="00EC19EC">
            <w:pPr>
              <w:pStyle w:val="ANormal"/>
            </w:pPr>
            <w:r>
              <w:tab/>
            </w:r>
            <w:r w:rsidRPr="00A42040">
              <w:t xml:space="preserve">Kommunen ska ordna </w:t>
            </w:r>
            <w:r w:rsidRPr="00F2303A">
              <w:rPr>
                <w:i/>
                <w:iCs/>
              </w:rPr>
              <w:t>elevskjuts</w:t>
            </w:r>
            <w:r w:rsidRPr="00A42040">
              <w:t xml:space="preserve"> och ledsagning för</w:t>
            </w:r>
          </w:p>
          <w:p w14:paraId="1EA68F82" w14:textId="77777777" w:rsidR="00EC19EC" w:rsidRPr="00A42040" w:rsidRDefault="00EC19EC" w:rsidP="00EC19EC">
            <w:pPr>
              <w:pStyle w:val="ANormal"/>
            </w:pPr>
            <w:r>
              <w:tab/>
            </w:r>
            <w:r w:rsidRPr="00A42040">
              <w:t>1) en elev i årskurserna ett till tre som har en skolväg som är längre än tre kilometer och en elev i årskurs fyra till nio som har en skolväg som är längre än fem kilometer,</w:t>
            </w:r>
          </w:p>
          <w:p w14:paraId="76DC22C0" w14:textId="77777777" w:rsidR="00EC19EC" w:rsidRPr="00A42040" w:rsidRDefault="00EC19EC" w:rsidP="00EC19EC">
            <w:pPr>
              <w:pStyle w:val="ANormal"/>
            </w:pPr>
            <w:r>
              <w:tab/>
            </w:r>
            <w:r w:rsidRPr="00A42040">
              <w:t>2) en elev vars skolväg är alltför ansträngande eller farlig med beaktande av elevens ålder eller andra omständigheter samt</w:t>
            </w:r>
          </w:p>
          <w:p w14:paraId="762E0640" w14:textId="4C7660FC" w:rsidR="00EC19EC" w:rsidRPr="00A42040" w:rsidRDefault="00EC19EC" w:rsidP="00EC19EC">
            <w:pPr>
              <w:pStyle w:val="ANormal"/>
            </w:pPr>
            <w:r>
              <w:tab/>
            </w:r>
            <w:r w:rsidRPr="00A42040">
              <w:t>3) en elev inom träningsundervisningen, om elevskjuts behövs med beaktande av skolvägens längd, trafikförhållanden, elevens funktionsnedsättning eller någon annan särskild omständighet.</w:t>
            </w:r>
          </w:p>
          <w:p w14:paraId="5EB2B1AB" w14:textId="77777777" w:rsidR="00EC19EC" w:rsidRPr="009D2FEE" w:rsidRDefault="00EC19EC" w:rsidP="00EC19EC">
            <w:pPr>
              <w:pStyle w:val="ANormal"/>
              <w:rPr>
                <w:b/>
                <w:bCs/>
              </w:rPr>
            </w:pPr>
            <w:r>
              <w:tab/>
            </w:r>
            <w:r w:rsidRPr="009D2FEE">
              <w:rPr>
                <w:b/>
                <w:bCs/>
              </w:rPr>
              <w:t>Elevskjutsen och ledsagningen är avgiftsfri för eleven.</w:t>
            </w:r>
          </w:p>
          <w:p w14:paraId="0856E708" w14:textId="77777777" w:rsidR="00EC19EC" w:rsidRPr="00E20FFA" w:rsidRDefault="00EC19EC" w:rsidP="00EC19EC">
            <w:pPr>
              <w:pStyle w:val="ANormal"/>
            </w:pPr>
            <w:r>
              <w:tab/>
            </w:r>
            <w:r w:rsidRPr="009D2FEE">
              <w:t>Elevskjutsen</w:t>
            </w:r>
            <w:r w:rsidRPr="00BB1D33">
              <w:rPr>
                <w:i/>
                <w:iCs/>
              </w:rPr>
              <w:t xml:space="preserve"> </w:t>
            </w:r>
            <w:r w:rsidRPr="00E20FFA">
              <w:t xml:space="preserve">är ordnad på ett ändamålsenligt sätt om den dagliga </w:t>
            </w:r>
            <w:proofErr w:type="spellStart"/>
            <w:r w:rsidRPr="00E20FFA">
              <w:t>skolfärden</w:t>
            </w:r>
            <w:proofErr w:type="spellEnd"/>
            <w:r w:rsidRPr="00E20FFA">
              <w:t xml:space="preserve"> inklusive väntetider tar högst tre timmar för en elev i årskurs ett till sex eller i specialklass och högst fyra timmar för en elev i årskurs sju till nio.</w:t>
            </w:r>
          </w:p>
          <w:p w14:paraId="2BBDA5E4" w14:textId="73BE4FF0" w:rsidR="00EC19EC" w:rsidRDefault="00EC19EC" w:rsidP="00377947">
            <w:pPr>
              <w:pStyle w:val="ANormal"/>
            </w:pPr>
            <w:r>
              <w:tab/>
            </w:r>
            <w:r w:rsidRPr="00A42040">
              <w:t xml:space="preserve">Om vårdnadshavaren ansökt om att eleven ska gå i </w:t>
            </w:r>
            <w:r w:rsidRPr="00E20FFA">
              <w:t>grundskolan</w:t>
            </w:r>
            <w:r w:rsidRPr="00A42040">
              <w:t xml:space="preserve"> i ett annat skoldistrikt i hemkommunen eller i en annan kommun är kommunen inte skyldig att ordna eller bekosta </w:t>
            </w:r>
            <w:r w:rsidRPr="009D2FEE">
              <w:t>elevskjuts</w:t>
            </w:r>
            <w:r w:rsidRPr="00A42040">
              <w:t xml:space="preserve"> eller ledsagning.</w:t>
            </w:r>
          </w:p>
        </w:tc>
        <w:tc>
          <w:tcPr>
            <w:tcW w:w="146" w:type="pct"/>
          </w:tcPr>
          <w:p w14:paraId="2591D321" w14:textId="77777777" w:rsidR="00EC19EC" w:rsidRDefault="00EC19EC" w:rsidP="00377947">
            <w:pPr>
              <w:pStyle w:val="ANormal"/>
            </w:pPr>
          </w:p>
        </w:tc>
        <w:tc>
          <w:tcPr>
            <w:tcW w:w="2427" w:type="pct"/>
          </w:tcPr>
          <w:p w14:paraId="665D4E69" w14:textId="77777777" w:rsidR="00EC19EC" w:rsidRDefault="00EC19EC" w:rsidP="00377947">
            <w:pPr>
              <w:pStyle w:val="ANormal"/>
            </w:pPr>
          </w:p>
          <w:p w14:paraId="70A7DC87" w14:textId="0D7B93ED" w:rsidR="00EC19EC" w:rsidRDefault="00EC19EC" w:rsidP="00EC19EC">
            <w:pPr>
              <w:pStyle w:val="LagParagraf"/>
            </w:pPr>
            <w:r w:rsidRPr="00A42040">
              <w:t>64</w:t>
            </w:r>
            <w:r w:rsidR="00DB5F2E">
              <w:t> §</w:t>
            </w:r>
          </w:p>
          <w:p w14:paraId="72C425BE" w14:textId="77777777" w:rsidR="00EC19EC" w:rsidRPr="00A42040" w:rsidRDefault="00EC19EC" w:rsidP="00EC19EC">
            <w:pPr>
              <w:pStyle w:val="LagPararubrik"/>
            </w:pPr>
            <w:r w:rsidRPr="00B02AE5">
              <w:rPr>
                <w:b/>
                <w:bCs/>
              </w:rPr>
              <w:t>Skolskjuts</w:t>
            </w:r>
            <w:r w:rsidRPr="00A42040">
              <w:t xml:space="preserve"> och ledsagning</w:t>
            </w:r>
          </w:p>
          <w:p w14:paraId="69E8F038" w14:textId="77777777" w:rsidR="00EC19EC" w:rsidRPr="00A42040" w:rsidRDefault="00EC19EC" w:rsidP="00EC19EC">
            <w:pPr>
              <w:pStyle w:val="ANormal"/>
            </w:pPr>
            <w:r>
              <w:tab/>
            </w:r>
            <w:r w:rsidRPr="00A42040">
              <w:t xml:space="preserve">Kommunen ska ordna </w:t>
            </w:r>
            <w:r>
              <w:rPr>
                <w:b/>
                <w:bCs/>
              </w:rPr>
              <w:t>avgifts</w:t>
            </w:r>
            <w:r w:rsidRPr="005C42A1">
              <w:rPr>
                <w:b/>
                <w:bCs/>
              </w:rPr>
              <w:t>fri</w:t>
            </w:r>
            <w:r>
              <w:t xml:space="preserve"> </w:t>
            </w:r>
            <w:r w:rsidRPr="00B02AE5">
              <w:rPr>
                <w:b/>
                <w:bCs/>
              </w:rPr>
              <w:t>skolskjuts</w:t>
            </w:r>
            <w:r w:rsidRPr="00A42040">
              <w:t xml:space="preserve"> </w:t>
            </w:r>
            <w:r w:rsidRPr="00BD1121">
              <w:t xml:space="preserve">och </w:t>
            </w:r>
            <w:r w:rsidRPr="00A42040">
              <w:t>ledsagning för</w:t>
            </w:r>
          </w:p>
          <w:p w14:paraId="28547A79" w14:textId="77777777" w:rsidR="00EC19EC" w:rsidRPr="00A42040" w:rsidRDefault="00EC19EC" w:rsidP="00EC19EC">
            <w:pPr>
              <w:pStyle w:val="ANormal"/>
            </w:pPr>
            <w:r>
              <w:tab/>
            </w:r>
            <w:r w:rsidRPr="00A42040">
              <w:t>1) en elev i årskurserna ett till tre som har en skolväg som är längre än tre kilometer och en elev i årskurs fyra till nio som har en skolväg som är längre än fem kilometer,</w:t>
            </w:r>
          </w:p>
          <w:p w14:paraId="4BEB3D89" w14:textId="77777777" w:rsidR="00EC19EC" w:rsidRPr="00A42040" w:rsidRDefault="00EC19EC" w:rsidP="00EC19EC">
            <w:pPr>
              <w:pStyle w:val="ANormal"/>
            </w:pPr>
            <w:r>
              <w:tab/>
            </w:r>
            <w:r w:rsidRPr="00A42040">
              <w:t>2) en elev vars skolväg är alltför ansträngande eller farlig med beaktande av elevens ålder eller andra omständigheter samt</w:t>
            </w:r>
          </w:p>
          <w:p w14:paraId="1AA498D9" w14:textId="1A4510CC" w:rsidR="00EC19EC" w:rsidRPr="00A42040" w:rsidRDefault="00EC19EC" w:rsidP="00EC19EC">
            <w:pPr>
              <w:pStyle w:val="ANormal"/>
            </w:pPr>
            <w:r>
              <w:tab/>
            </w:r>
            <w:r w:rsidRPr="00A42040">
              <w:t xml:space="preserve">3) en elev inom träningsundervisningen, om </w:t>
            </w:r>
            <w:r w:rsidRPr="00B02AE5">
              <w:rPr>
                <w:b/>
                <w:bCs/>
              </w:rPr>
              <w:t>skolskjuts</w:t>
            </w:r>
            <w:r w:rsidRPr="00A42040">
              <w:t xml:space="preserve"> behövs med beaktande av skolvägens längd, trafikförhållanden, elevens funktionsnedsättning eller någon annan särskild omständighet.</w:t>
            </w:r>
          </w:p>
          <w:p w14:paraId="0FF115DF" w14:textId="77777777" w:rsidR="009D2FEE" w:rsidRDefault="009D2FEE" w:rsidP="00E20FFA">
            <w:pPr>
              <w:pStyle w:val="ANormal"/>
            </w:pPr>
          </w:p>
          <w:p w14:paraId="7DB4C060" w14:textId="77777777" w:rsidR="009D2FEE" w:rsidRDefault="009D2FEE" w:rsidP="00E20FFA">
            <w:pPr>
              <w:pStyle w:val="ANormal"/>
            </w:pPr>
          </w:p>
          <w:p w14:paraId="4A89C7A0" w14:textId="2EE0B60C" w:rsidR="00E20FFA" w:rsidRPr="00E20FFA" w:rsidRDefault="00E20FFA" w:rsidP="00E20FFA">
            <w:pPr>
              <w:pStyle w:val="ANormal"/>
            </w:pPr>
            <w:r w:rsidRPr="00E20FFA">
              <w:tab/>
            </w:r>
            <w:r w:rsidRPr="00E20FFA">
              <w:rPr>
                <w:b/>
                <w:bCs/>
              </w:rPr>
              <w:t>Skolskjutsen</w:t>
            </w:r>
            <w:r w:rsidRPr="00E20FFA">
              <w:t xml:space="preserve"> är ordnad på ett ändamålsenligt sätt om den dagliga </w:t>
            </w:r>
            <w:proofErr w:type="spellStart"/>
            <w:r w:rsidRPr="00E20FFA">
              <w:t>skolfärden</w:t>
            </w:r>
            <w:proofErr w:type="spellEnd"/>
            <w:r w:rsidRPr="00E20FFA">
              <w:t xml:space="preserve"> inklusive väntetider tar högst tre timmar för en elev i årskurs ett till sex eller i specialklass och högst fyra timmar för en elev i årskurs sju till nio.</w:t>
            </w:r>
          </w:p>
          <w:p w14:paraId="4FD807AB" w14:textId="713318C4" w:rsidR="00EC19EC" w:rsidRPr="00A42040" w:rsidRDefault="00EC19EC" w:rsidP="00EC19EC">
            <w:pPr>
              <w:pStyle w:val="ANormal"/>
            </w:pPr>
            <w:r>
              <w:tab/>
            </w:r>
            <w:r w:rsidRPr="00A42040">
              <w:t xml:space="preserve">Om vårdnadshavaren ansökt om att eleven ska gå i </w:t>
            </w:r>
            <w:r w:rsidRPr="00E20FFA">
              <w:t>grundskola</w:t>
            </w:r>
            <w:r w:rsidR="00E20FFA" w:rsidRPr="00E20FFA">
              <w:t>n</w:t>
            </w:r>
            <w:r w:rsidRPr="00A42040">
              <w:t xml:space="preserve"> i ett annat skoldistrikt i hemkommunen eller i en annan kommun är kommunen inte skyldig att ordna eller bekosta </w:t>
            </w:r>
            <w:r w:rsidRPr="00B02AE5">
              <w:rPr>
                <w:b/>
                <w:bCs/>
              </w:rPr>
              <w:t>skolskjuts</w:t>
            </w:r>
            <w:r w:rsidRPr="00A42040">
              <w:t xml:space="preserve"> </w:t>
            </w:r>
            <w:r w:rsidRPr="00E20FFA">
              <w:t>eller</w:t>
            </w:r>
            <w:r w:rsidRPr="00A42040">
              <w:t xml:space="preserve"> ledsagning.</w:t>
            </w:r>
          </w:p>
          <w:p w14:paraId="3027EEBE" w14:textId="77777777" w:rsidR="00EC19EC" w:rsidRDefault="00EC19EC" w:rsidP="00377947">
            <w:pPr>
              <w:pStyle w:val="ANormal"/>
            </w:pPr>
          </w:p>
        </w:tc>
      </w:tr>
      <w:tr w:rsidR="00EC19EC" w14:paraId="1C8E5F7D" w14:textId="77777777" w:rsidTr="009D2FEE">
        <w:tc>
          <w:tcPr>
            <w:tcW w:w="2427" w:type="pct"/>
          </w:tcPr>
          <w:p w14:paraId="25BF03C9" w14:textId="77777777" w:rsidR="00EC19EC" w:rsidRDefault="00EC19EC" w:rsidP="00377947">
            <w:pPr>
              <w:pStyle w:val="ANormal"/>
            </w:pPr>
          </w:p>
          <w:p w14:paraId="2C010EA9" w14:textId="21C5E5EE" w:rsidR="00EC19EC" w:rsidRDefault="00EC19EC" w:rsidP="00EC19EC">
            <w:pPr>
              <w:pStyle w:val="LagParagraf"/>
            </w:pPr>
            <w:r w:rsidRPr="00A42040">
              <w:t>65</w:t>
            </w:r>
            <w:r w:rsidR="00DB5F2E">
              <w:t> §</w:t>
            </w:r>
          </w:p>
          <w:p w14:paraId="3F9C3EAA" w14:textId="77777777" w:rsidR="00EC19EC" w:rsidRPr="00A42040" w:rsidRDefault="00EC19EC" w:rsidP="00EC19EC">
            <w:pPr>
              <w:pStyle w:val="LagPararubrik"/>
            </w:pPr>
            <w:r w:rsidRPr="00A42040">
              <w:t>Väntan i skolan</w:t>
            </w:r>
          </w:p>
          <w:p w14:paraId="681CCE5B" w14:textId="77777777" w:rsidR="00EC19EC" w:rsidRPr="009D2FEE" w:rsidRDefault="00EC19EC" w:rsidP="00EC19EC">
            <w:pPr>
              <w:pStyle w:val="ANormal"/>
            </w:pPr>
            <w:r>
              <w:tab/>
            </w:r>
            <w:r w:rsidRPr="009D2FEE">
              <w:t>Om en elev på grund av skolarbetets organisering eller elevskjutsens ordnande måste tillbringa tid i skolan utanför lektionstid ska eleven ha en möjlighet att sköta hemuppgifter eller bedriva andra studier under tillsyn.</w:t>
            </w:r>
          </w:p>
          <w:p w14:paraId="2AA6C096" w14:textId="77777777" w:rsidR="00EC19EC" w:rsidRDefault="00EC19EC" w:rsidP="00377947">
            <w:pPr>
              <w:pStyle w:val="ANormal"/>
            </w:pPr>
          </w:p>
        </w:tc>
        <w:tc>
          <w:tcPr>
            <w:tcW w:w="146" w:type="pct"/>
          </w:tcPr>
          <w:p w14:paraId="5A36F2D6" w14:textId="77777777" w:rsidR="00EC19EC" w:rsidRDefault="00EC19EC" w:rsidP="00377947">
            <w:pPr>
              <w:pStyle w:val="ANormal"/>
            </w:pPr>
          </w:p>
        </w:tc>
        <w:tc>
          <w:tcPr>
            <w:tcW w:w="2427" w:type="pct"/>
          </w:tcPr>
          <w:p w14:paraId="08BA4350" w14:textId="77777777" w:rsidR="00EC19EC" w:rsidRDefault="00EC19EC" w:rsidP="00377947">
            <w:pPr>
              <w:pStyle w:val="ANormal"/>
            </w:pPr>
          </w:p>
          <w:p w14:paraId="7EBF488E" w14:textId="26ED91BA" w:rsidR="00EC19EC" w:rsidRDefault="00EC19EC" w:rsidP="00EC19EC">
            <w:pPr>
              <w:pStyle w:val="LagParagraf"/>
            </w:pPr>
            <w:r w:rsidRPr="00A42040">
              <w:t>65</w:t>
            </w:r>
            <w:r w:rsidR="00DB5F2E">
              <w:t> §</w:t>
            </w:r>
          </w:p>
          <w:p w14:paraId="0B4F6E38" w14:textId="77777777" w:rsidR="00EC19EC" w:rsidRPr="00A42040" w:rsidRDefault="00EC19EC" w:rsidP="00EC19EC">
            <w:pPr>
              <w:pStyle w:val="LagPararubrik"/>
            </w:pPr>
            <w:r w:rsidRPr="00A42040">
              <w:t>Väntan i skolan</w:t>
            </w:r>
          </w:p>
          <w:p w14:paraId="01441850" w14:textId="635EA3C8" w:rsidR="00EC19EC" w:rsidRPr="00273F90" w:rsidRDefault="00EC19EC" w:rsidP="00EC19EC">
            <w:pPr>
              <w:pStyle w:val="ANormal"/>
              <w:rPr>
                <w:b/>
                <w:bCs/>
              </w:rPr>
            </w:pPr>
            <w:r>
              <w:tab/>
            </w:r>
            <w:r w:rsidRPr="004C629F">
              <w:t>Om en elev</w:t>
            </w:r>
            <w:r w:rsidR="00E2659C">
              <w:t>,</w:t>
            </w:r>
            <w:r w:rsidRPr="004C629F">
              <w:t xml:space="preserve"> på grund av </w:t>
            </w:r>
            <w:r w:rsidRPr="00273F90">
              <w:rPr>
                <w:b/>
                <w:bCs/>
              </w:rPr>
              <w:t>hur skolarbetet är organiserat eller hur skolskjutsen ordnas</w:t>
            </w:r>
            <w:r w:rsidR="00E2659C">
              <w:rPr>
                <w:b/>
                <w:bCs/>
              </w:rPr>
              <w:t>,</w:t>
            </w:r>
            <w:r w:rsidRPr="00273F90">
              <w:rPr>
                <w:b/>
                <w:bCs/>
              </w:rPr>
              <w:t xml:space="preserve"> behöver vara i skolan utanför sin lektionstid ska eleven ha möjlighet att under tillsyn utföra hemuppgifter eller bedriva andra studier.</w:t>
            </w:r>
          </w:p>
          <w:p w14:paraId="090EEC5D" w14:textId="77777777" w:rsidR="00EC19EC" w:rsidRDefault="00EC19EC" w:rsidP="00377947">
            <w:pPr>
              <w:pStyle w:val="ANormal"/>
            </w:pPr>
          </w:p>
        </w:tc>
      </w:tr>
      <w:tr w:rsidR="00EC19EC" w14:paraId="671BFE88" w14:textId="77777777" w:rsidTr="009D2FEE">
        <w:tc>
          <w:tcPr>
            <w:tcW w:w="2427" w:type="pct"/>
          </w:tcPr>
          <w:p w14:paraId="7447BC2A" w14:textId="77777777" w:rsidR="00EC19EC" w:rsidRDefault="00EC19EC" w:rsidP="00377947">
            <w:pPr>
              <w:pStyle w:val="ANormal"/>
            </w:pPr>
          </w:p>
        </w:tc>
        <w:tc>
          <w:tcPr>
            <w:tcW w:w="146" w:type="pct"/>
          </w:tcPr>
          <w:p w14:paraId="7F0A9A01" w14:textId="77777777" w:rsidR="00EC19EC" w:rsidRDefault="00EC19EC" w:rsidP="00377947">
            <w:pPr>
              <w:pStyle w:val="ANormal"/>
            </w:pPr>
          </w:p>
        </w:tc>
        <w:tc>
          <w:tcPr>
            <w:tcW w:w="2427" w:type="pct"/>
          </w:tcPr>
          <w:p w14:paraId="54C31737" w14:textId="77777777" w:rsidR="00EC19EC" w:rsidRDefault="00EC19EC" w:rsidP="00377947">
            <w:pPr>
              <w:pStyle w:val="ANormal"/>
            </w:pPr>
          </w:p>
          <w:p w14:paraId="5B5E86C0" w14:textId="77777777" w:rsidR="00EC19EC" w:rsidRDefault="00EC19EC" w:rsidP="00377947">
            <w:pPr>
              <w:pStyle w:val="ANormal"/>
              <w:jc w:val="center"/>
            </w:pPr>
            <w:hyperlink w:anchor="_top" w:tooltip="Klicka för att gå till toppen av dokumentet" w:history="1">
              <w:r>
                <w:rPr>
                  <w:rStyle w:val="Hyperlnk"/>
                </w:rPr>
                <w:t>__________________</w:t>
              </w:r>
            </w:hyperlink>
          </w:p>
          <w:p w14:paraId="5464518F" w14:textId="77777777" w:rsidR="00EC19EC" w:rsidRPr="00572E14" w:rsidRDefault="00EC19EC" w:rsidP="00377947">
            <w:pPr>
              <w:pStyle w:val="ANormal"/>
            </w:pPr>
          </w:p>
          <w:p w14:paraId="2799C4AD" w14:textId="77777777" w:rsidR="00EC19EC" w:rsidRPr="00572E14" w:rsidRDefault="00EC19EC" w:rsidP="00377947">
            <w:pPr>
              <w:pStyle w:val="ANormal"/>
            </w:pPr>
            <w:r w:rsidRPr="00572E14">
              <w:tab/>
              <w:t>Denna lag träder i kraft den</w:t>
            </w:r>
          </w:p>
          <w:p w14:paraId="511ADFA3" w14:textId="77777777" w:rsidR="00EC19EC" w:rsidRDefault="00EC19EC" w:rsidP="00377947">
            <w:pPr>
              <w:pStyle w:val="ANormal"/>
              <w:jc w:val="center"/>
            </w:pPr>
            <w:hyperlink w:anchor="_top" w:tooltip="Klicka för att gå till toppen av dokumentet" w:history="1">
              <w:r>
                <w:rPr>
                  <w:rStyle w:val="Hyperlnk"/>
                </w:rPr>
                <w:t>__________________</w:t>
              </w:r>
            </w:hyperlink>
          </w:p>
          <w:p w14:paraId="0F02524D" w14:textId="77777777" w:rsidR="00EC19EC" w:rsidRDefault="00EC19EC" w:rsidP="00377947">
            <w:pPr>
              <w:pStyle w:val="ANormal"/>
            </w:pPr>
          </w:p>
        </w:tc>
      </w:tr>
    </w:tbl>
    <w:p w14:paraId="380087D7" w14:textId="77777777" w:rsidR="00EC19EC" w:rsidRPr="00572E14" w:rsidRDefault="00EC19EC" w:rsidP="00EC19EC">
      <w:pPr>
        <w:pStyle w:val="ANormal"/>
      </w:pPr>
    </w:p>
    <w:p w14:paraId="0768142F" w14:textId="77777777" w:rsidR="00EC19EC" w:rsidRDefault="00EC19EC" w:rsidP="00EC19EC">
      <w:pPr>
        <w:pStyle w:val="ANormal"/>
        <w:jc w:val="center"/>
      </w:pPr>
      <w:hyperlink w:anchor="_top" w:tooltip="Klicka för att gå till toppen av dokumentet" w:history="1">
        <w:r>
          <w:rPr>
            <w:rStyle w:val="Hyperlnk"/>
          </w:rPr>
          <w:t>__________________</w:t>
        </w:r>
      </w:hyperlink>
    </w:p>
    <w:p w14:paraId="3EDAF0B8" w14:textId="77777777" w:rsidR="00EC19EC" w:rsidRDefault="00EC19EC" w:rsidP="00EC19EC">
      <w:pPr>
        <w:pStyle w:val="ANormal"/>
      </w:pPr>
    </w:p>
    <w:p w14:paraId="2207CF91" w14:textId="66A22791" w:rsidR="00EC19EC" w:rsidRPr="00572E14" w:rsidRDefault="00EC19EC" w:rsidP="00A31646">
      <w:pPr>
        <w:pStyle w:val="ANormal"/>
      </w:pPr>
    </w:p>
    <w:sectPr w:rsidR="00EC19EC" w:rsidRPr="00572E14">
      <w:headerReference w:type="even" r:id="rId11"/>
      <w:headerReference w:type="default" r:id="rId12"/>
      <w:footerReference w:type="default" r:id="rId13"/>
      <w:type w:val="continuous"/>
      <w:pgSz w:w="11906" w:h="16838" w:code="9"/>
      <w:pgMar w:top="1134" w:right="2041"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5653D" w14:textId="77777777" w:rsidR="00674BE4" w:rsidRDefault="00674BE4">
      <w:r>
        <w:separator/>
      </w:r>
    </w:p>
  </w:endnote>
  <w:endnote w:type="continuationSeparator" w:id="0">
    <w:p w14:paraId="7BF6619F" w14:textId="77777777" w:rsidR="00674BE4" w:rsidRDefault="0067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471F" w14:textId="77777777" w:rsidR="00E023D9" w:rsidRDefault="00E023D9">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8143" w14:textId="709BF71B" w:rsidR="00E023D9" w:rsidRDefault="00E023D9">
    <w:pPr>
      <w:pStyle w:val="Sidfot"/>
      <w:rPr>
        <w:lang w:val="fi-FI"/>
      </w:rPr>
    </w:pPr>
    <w:r>
      <w:fldChar w:fldCharType="begin"/>
    </w:r>
    <w:r>
      <w:rPr>
        <w:lang w:val="fi-FI"/>
      </w:rPr>
      <w:instrText xml:space="preserve"> FILENAME  \* MERGEFORMAT </w:instrText>
    </w:r>
    <w:r>
      <w:fldChar w:fldCharType="separate"/>
    </w:r>
    <w:r w:rsidR="005A17F0">
      <w:rPr>
        <w:noProof/>
        <w:lang w:val="fi-FI"/>
      </w:rPr>
      <w:t>LF</w:t>
    </w:r>
    <w:r w:rsidR="00D25E77">
      <w:rPr>
        <w:noProof/>
        <w:lang w:val="fi-FI"/>
      </w:rPr>
      <w:t>27</w:t>
    </w:r>
    <w:r w:rsidR="005A17F0">
      <w:rPr>
        <w:noProof/>
        <w:lang w:val="fi-FI"/>
      </w:rPr>
      <w:t>20252026-P_090926.docx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4754" w14:textId="77777777" w:rsidR="00E023D9" w:rsidRDefault="00E02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BEEBA" w14:textId="77777777" w:rsidR="00674BE4" w:rsidRDefault="00674BE4">
      <w:r>
        <w:separator/>
      </w:r>
    </w:p>
  </w:footnote>
  <w:footnote w:type="continuationSeparator" w:id="0">
    <w:p w14:paraId="2D0766B6" w14:textId="77777777" w:rsidR="00674BE4" w:rsidRDefault="00674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B417B" w14:textId="77777777" w:rsidR="00E023D9" w:rsidRDefault="00E023D9">
    <w:pPr>
      <w:pStyle w:val="Sidhuvud"/>
      <w:ind w:left="-912"/>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p w14:paraId="533C036B" w14:textId="77777777" w:rsidR="00E023D9" w:rsidRDefault="00E023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BB76" w14:textId="77777777" w:rsidR="00E023D9" w:rsidRDefault="00E023D9">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5"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14729767">
    <w:abstractNumId w:val="6"/>
  </w:num>
  <w:num w:numId="2" w16cid:durableId="729235585">
    <w:abstractNumId w:val="3"/>
  </w:num>
  <w:num w:numId="3" w16cid:durableId="1220089919">
    <w:abstractNumId w:val="2"/>
  </w:num>
  <w:num w:numId="4" w16cid:durableId="1578899162">
    <w:abstractNumId w:val="1"/>
  </w:num>
  <w:num w:numId="5" w16cid:durableId="1605846756">
    <w:abstractNumId w:val="0"/>
  </w:num>
  <w:num w:numId="6" w16cid:durableId="1721855972">
    <w:abstractNumId w:val="7"/>
  </w:num>
  <w:num w:numId="7" w16cid:durableId="1145320219">
    <w:abstractNumId w:val="5"/>
  </w:num>
  <w:num w:numId="8" w16cid:durableId="1282958478">
    <w:abstractNumId w:val="4"/>
  </w:num>
  <w:num w:numId="9" w16cid:durableId="1619992582">
    <w:abstractNumId w:val="10"/>
  </w:num>
  <w:num w:numId="10" w16cid:durableId="1285037220">
    <w:abstractNumId w:val="13"/>
  </w:num>
  <w:num w:numId="11" w16cid:durableId="79255011">
    <w:abstractNumId w:val="12"/>
  </w:num>
  <w:num w:numId="12" w16cid:durableId="1005551360">
    <w:abstractNumId w:val="16"/>
  </w:num>
  <w:num w:numId="13" w16cid:durableId="2004820536">
    <w:abstractNumId w:val="11"/>
  </w:num>
  <w:num w:numId="14" w16cid:durableId="1782842421">
    <w:abstractNumId w:val="15"/>
  </w:num>
  <w:num w:numId="15" w16cid:durableId="384259951">
    <w:abstractNumId w:val="9"/>
  </w:num>
  <w:num w:numId="16" w16cid:durableId="2138600059">
    <w:abstractNumId w:val="21"/>
  </w:num>
  <w:num w:numId="17" w16cid:durableId="949052364">
    <w:abstractNumId w:val="8"/>
  </w:num>
  <w:num w:numId="18" w16cid:durableId="1518501767">
    <w:abstractNumId w:val="17"/>
  </w:num>
  <w:num w:numId="19" w16cid:durableId="836072283">
    <w:abstractNumId w:val="20"/>
  </w:num>
  <w:num w:numId="20" w16cid:durableId="709644092">
    <w:abstractNumId w:val="23"/>
  </w:num>
  <w:num w:numId="21" w16cid:durableId="1985042056">
    <w:abstractNumId w:val="22"/>
  </w:num>
  <w:num w:numId="22" w16cid:durableId="1691683073">
    <w:abstractNumId w:val="14"/>
  </w:num>
  <w:num w:numId="23" w16cid:durableId="538934931">
    <w:abstractNumId w:val="18"/>
  </w:num>
  <w:num w:numId="24" w16cid:durableId="876625476">
    <w:abstractNumId w:val="18"/>
  </w:num>
  <w:num w:numId="25" w16cid:durableId="1919823966">
    <w:abstractNumId w:val="19"/>
  </w:num>
  <w:num w:numId="26" w16cid:durableId="1140271089">
    <w:abstractNumId w:val="14"/>
  </w:num>
  <w:num w:numId="27" w16cid:durableId="165638607">
    <w:abstractNumId w:val="14"/>
  </w:num>
  <w:num w:numId="28" w16cid:durableId="1430659419">
    <w:abstractNumId w:val="14"/>
  </w:num>
  <w:num w:numId="29" w16cid:durableId="1487896405">
    <w:abstractNumId w:val="14"/>
  </w:num>
  <w:num w:numId="30" w16cid:durableId="845438230">
    <w:abstractNumId w:val="14"/>
  </w:num>
  <w:num w:numId="31" w16cid:durableId="1488009218">
    <w:abstractNumId w:val="14"/>
  </w:num>
  <w:num w:numId="32" w16cid:durableId="1489129672">
    <w:abstractNumId w:val="14"/>
  </w:num>
  <w:num w:numId="33" w16cid:durableId="1114984134">
    <w:abstractNumId w:val="14"/>
  </w:num>
  <w:num w:numId="34" w16cid:durableId="1122190422">
    <w:abstractNumId w:val="14"/>
  </w:num>
  <w:num w:numId="35" w16cid:durableId="1489053275">
    <w:abstractNumId w:val="18"/>
  </w:num>
  <w:num w:numId="36" w16cid:durableId="733890393">
    <w:abstractNumId w:val="19"/>
  </w:num>
  <w:num w:numId="37" w16cid:durableId="1956206958">
    <w:abstractNumId w:val="14"/>
  </w:num>
  <w:num w:numId="38" w16cid:durableId="580875911">
    <w:abstractNumId w:val="14"/>
  </w:num>
  <w:num w:numId="39" w16cid:durableId="1769429227">
    <w:abstractNumId w:val="14"/>
  </w:num>
  <w:num w:numId="40" w16cid:durableId="2082631683">
    <w:abstractNumId w:val="14"/>
  </w:num>
  <w:num w:numId="41" w16cid:durableId="2029915479">
    <w:abstractNumId w:val="14"/>
  </w:num>
  <w:num w:numId="42" w16cid:durableId="1692028719">
    <w:abstractNumId w:val="14"/>
  </w:num>
  <w:num w:numId="43" w16cid:durableId="1944260743">
    <w:abstractNumId w:val="14"/>
  </w:num>
  <w:num w:numId="44" w16cid:durableId="915016302">
    <w:abstractNumId w:val="14"/>
  </w:num>
  <w:num w:numId="45" w16cid:durableId="13340718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C27"/>
    <w:rsid w:val="000371F6"/>
    <w:rsid w:val="000A0B45"/>
    <w:rsid w:val="000D6C46"/>
    <w:rsid w:val="001161DB"/>
    <w:rsid w:val="00121154"/>
    <w:rsid w:val="00145E94"/>
    <w:rsid w:val="001610EB"/>
    <w:rsid w:val="0016798D"/>
    <w:rsid w:val="001B1905"/>
    <w:rsid w:val="001D37A0"/>
    <w:rsid w:val="00213F24"/>
    <w:rsid w:val="00255BF8"/>
    <w:rsid w:val="00262245"/>
    <w:rsid w:val="00263704"/>
    <w:rsid w:val="00285A07"/>
    <w:rsid w:val="002D1AEF"/>
    <w:rsid w:val="00331293"/>
    <w:rsid w:val="0033303F"/>
    <w:rsid w:val="00377947"/>
    <w:rsid w:val="00384ED0"/>
    <w:rsid w:val="003A0591"/>
    <w:rsid w:val="003B180F"/>
    <w:rsid w:val="003F45BD"/>
    <w:rsid w:val="003F47AD"/>
    <w:rsid w:val="00407EFE"/>
    <w:rsid w:val="00411F65"/>
    <w:rsid w:val="004950A4"/>
    <w:rsid w:val="00495282"/>
    <w:rsid w:val="004A186F"/>
    <w:rsid w:val="004C1703"/>
    <w:rsid w:val="004D5001"/>
    <w:rsid w:val="004F274A"/>
    <w:rsid w:val="00505C57"/>
    <w:rsid w:val="0054150C"/>
    <w:rsid w:val="00572E14"/>
    <w:rsid w:val="00576875"/>
    <w:rsid w:val="00582D28"/>
    <w:rsid w:val="005A17F0"/>
    <w:rsid w:val="005A6625"/>
    <w:rsid w:val="005B4BBC"/>
    <w:rsid w:val="005D1F0F"/>
    <w:rsid w:val="0064664E"/>
    <w:rsid w:val="00663567"/>
    <w:rsid w:val="00674BE4"/>
    <w:rsid w:val="006D714E"/>
    <w:rsid w:val="00700BAE"/>
    <w:rsid w:val="00756341"/>
    <w:rsid w:val="0078249B"/>
    <w:rsid w:val="00791C27"/>
    <w:rsid w:val="0079381B"/>
    <w:rsid w:val="007B49EC"/>
    <w:rsid w:val="008241C6"/>
    <w:rsid w:val="00843B77"/>
    <w:rsid w:val="00871381"/>
    <w:rsid w:val="00872AE2"/>
    <w:rsid w:val="00884F23"/>
    <w:rsid w:val="008A02F5"/>
    <w:rsid w:val="008A6A93"/>
    <w:rsid w:val="008D38A2"/>
    <w:rsid w:val="008E5B89"/>
    <w:rsid w:val="0094546A"/>
    <w:rsid w:val="00952008"/>
    <w:rsid w:val="00963B4C"/>
    <w:rsid w:val="009C031C"/>
    <w:rsid w:val="009D2FEE"/>
    <w:rsid w:val="009E0C8C"/>
    <w:rsid w:val="009E123D"/>
    <w:rsid w:val="00A162B6"/>
    <w:rsid w:val="00A31646"/>
    <w:rsid w:val="00A57988"/>
    <w:rsid w:val="00AF08EE"/>
    <w:rsid w:val="00B22EBF"/>
    <w:rsid w:val="00B977F2"/>
    <w:rsid w:val="00BA05F1"/>
    <w:rsid w:val="00BD1121"/>
    <w:rsid w:val="00BD4B8E"/>
    <w:rsid w:val="00BF533F"/>
    <w:rsid w:val="00C74E7A"/>
    <w:rsid w:val="00C87825"/>
    <w:rsid w:val="00C9202D"/>
    <w:rsid w:val="00CA224C"/>
    <w:rsid w:val="00CD7C45"/>
    <w:rsid w:val="00D13B66"/>
    <w:rsid w:val="00D25E77"/>
    <w:rsid w:val="00D36D17"/>
    <w:rsid w:val="00D426E6"/>
    <w:rsid w:val="00D42BD3"/>
    <w:rsid w:val="00D45A4E"/>
    <w:rsid w:val="00DB5F2E"/>
    <w:rsid w:val="00E023D9"/>
    <w:rsid w:val="00E20FFA"/>
    <w:rsid w:val="00E2659C"/>
    <w:rsid w:val="00E34372"/>
    <w:rsid w:val="00EB2231"/>
    <w:rsid w:val="00EC19EC"/>
    <w:rsid w:val="00EC1A55"/>
    <w:rsid w:val="00ED612C"/>
    <w:rsid w:val="00F2664E"/>
    <w:rsid w:val="00F717D2"/>
    <w:rsid w:val="00FB1B61"/>
    <w:rsid w:val="00FB231C"/>
    <w:rsid w:val="00FB5D5F"/>
    <w:rsid w:val="00FC364E"/>
    <w:rsid w:val="00FF2FEC"/>
    <w:rsid w:val="00FF7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F5708"/>
  <w15:chartTrackingRefBased/>
  <w15:docId w15:val="{2806DBE8-2EE4-4F41-AA88-28D3DC2A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4E7A"/>
    <w:rPr>
      <w:sz w:val="24"/>
      <w:szCs w:val="24"/>
    </w:rPr>
  </w:style>
  <w:style w:type="paragraph" w:styleId="Rubrik1">
    <w:name w:val="heading 1"/>
    <w:basedOn w:val="Normal"/>
    <w:next w:val="Normal"/>
    <w:qFormat/>
    <w:pPr>
      <w:keepNext/>
      <w:numPr>
        <w:numId w:val="37"/>
      </w:numPr>
      <w:spacing w:before="240" w:after="60"/>
      <w:outlineLvl w:val="0"/>
    </w:pPr>
    <w:rPr>
      <w:rFonts w:ascii="Arial" w:hAnsi="Arial" w:cs="Arial"/>
      <w:b/>
      <w:bCs/>
      <w:kern w:val="32"/>
      <w:sz w:val="32"/>
      <w:szCs w:val="32"/>
    </w:rPr>
  </w:style>
  <w:style w:type="paragraph" w:styleId="Rubrik2">
    <w:name w:val="heading 2"/>
    <w:basedOn w:val="Normal"/>
    <w:next w:val="Normal"/>
    <w:qFormat/>
    <w:pPr>
      <w:keepNext/>
      <w:numPr>
        <w:ilvl w:val="1"/>
        <w:numId w:val="38"/>
      </w:numPr>
      <w:spacing w:before="240" w:after="60"/>
      <w:outlineLvl w:val="1"/>
    </w:pPr>
    <w:rPr>
      <w:rFonts w:ascii="Arial" w:hAnsi="Arial" w:cs="Arial"/>
      <w:b/>
      <w:bCs/>
      <w:i/>
      <w:iCs/>
      <w:sz w:val="28"/>
      <w:szCs w:val="28"/>
    </w:rPr>
  </w:style>
  <w:style w:type="paragraph" w:styleId="Rubrik3">
    <w:name w:val="heading 3"/>
    <w:basedOn w:val="Normal"/>
    <w:next w:val="Normal"/>
    <w:qFormat/>
    <w:pPr>
      <w:keepNext/>
      <w:numPr>
        <w:ilvl w:val="2"/>
        <w:numId w:val="39"/>
      </w:numPr>
      <w:spacing w:before="240" w:after="60"/>
      <w:outlineLvl w:val="2"/>
    </w:pPr>
    <w:rPr>
      <w:rFonts w:ascii="Arial" w:hAnsi="Arial" w:cs="Arial"/>
      <w:b/>
      <w:bCs/>
      <w:sz w:val="26"/>
      <w:szCs w:val="26"/>
    </w:rPr>
  </w:style>
  <w:style w:type="paragraph" w:styleId="Rubrik4">
    <w:name w:val="heading 4"/>
    <w:basedOn w:val="Normal"/>
    <w:next w:val="Normal"/>
    <w:qFormat/>
    <w:pPr>
      <w:keepNext/>
      <w:numPr>
        <w:ilvl w:val="3"/>
        <w:numId w:val="40"/>
      </w:numPr>
      <w:spacing w:before="240" w:after="60"/>
      <w:outlineLvl w:val="3"/>
    </w:pPr>
    <w:rPr>
      <w:b/>
      <w:bCs/>
      <w:sz w:val="28"/>
      <w:szCs w:val="28"/>
    </w:rPr>
  </w:style>
  <w:style w:type="paragraph" w:styleId="Rubrik5">
    <w:name w:val="heading 5"/>
    <w:basedOn w:val="Normal"/>
    <w:next w:val="Normal"/>
    <w:qFormat/>
    <w:pPr>
      <w:numPr>
        <w:ilvl w:val="4"/>
        <w:numId w:val="41"/>
      </w:numPr>
      <w:spacing w:before="240" w:after="60"/>
      <w:outlineLvl w:val="4"/>
    </w:pPr>
    <w:rPr>
      <w:b/>
      <w:bCs/>
      <w:i/>
      <w:iCs/>
      <w:sz w:val="26"/>
      <w:szCs w:val="26"/>
    </w:rPr>
  </w:style>
  <w:style w:type="paragraph" w:styleId="Rubrik6">
    <w:name w:val="heading 6"/>
    <w:basedOn w:val="Normal"/>
    <w:next w:val="Normal"/>
    <w:qFormat/>
    <w:pPr>
      <w:numPr>
        <w:ilvl w:val="5"/>
        <w:numId w:val="42"/>
      </w:numPr>
      <w:spacing w:before="240" w:after="60"/>
      <w:outlineLvl w:val="5"/>
    </w:pPr>
    <w:rPr>
      <w:b/>
      <w:bCs/>
      <w:sz w:val="22"/>
      <w:szCs w:val="22"/>
    </w:rPr>
  </w:style>
  <w:style w:type="paragraph" w:styleId="Rubrik7">
    <w:name w:val="heading 7"/>
    <w:basedOn w:val="Normal"/>
    <w:next w:val="Normal"/>
    <w:qFormat/>
    <w:pPr>
      <w:numPr>
        <w:ilvl w:val="6"/>
        <w:numId w:val="43"/>
      </w:numPr>
      <w:spacing w:before="240" w:after="60"/>
      <w:outlineLvl w:val="6"/>
    </w:pPr>
  </w:style>
  <w:style w:type="paragraph" w:styleId="Rubrik8">
    <w:name w:val="heading 8"/>
    <w:basedOn w:val="Normal"/>
    <w:next w:val="Normal"/>
    <w:qFormat/>
    <w:pPr>
      <w:numPr>
        <w:ilvl w:val="7"/>
        <w:numId w:val="44"/>
      </w:numPr>
      <w:spacing w:before="240" w:after="60"/>
      <w:outlineLvl w:val="7"/>
    </w:pPr>
    <w:rPr>
      <w:i/>
      <w:iCs/>
    </w:rPr>
  </w:style>
  <w:style w:type="paragraph" w:styleId="Rubrik9">
    <w:name w:val="heading 9"/>
    <w:basedOn w:val="Normal"/>
    <w:next w:val="Normal"/>
    <w:qFormat/>
    <w:pPr>
      <w:numPr>
        <w:ilvl w:val="8"/>
        <w:numId w:val="45"/>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dstrike w:val="0"/>
      <w:color w:val="0000FF"/>
      <w:u w:val="none"/>
      <w:effect w:val="none"/>
    </w:rPr>
  </w:style>
  <w:style w:type="paragraph" w:styleId="Punktlista3">
    <w:name w:val="List Bullet 3"/>
    <w:basedOn w:val="Normal"/>
    <w:autoRedefine/>
    <w:pPr>
      <w:numPr>
        <w:numId w:val="8"/>
      </w:numPr>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Sidhuvud">
    <w:name w:val="header"/>
    <w:basedOn w:val="Normal"/>
    <w:pPr>
      <w:tabs>
        <w:tab w:val="right" w:pos="8732"/>
      </w:tabs>
    </w:pPr>
    <w:rPr>
      <w:rFonts w:ascii="Arial" w:hAnsi="Arial" w:cs="Arial"/>
      <w:sz w:val="16"/>
    </w:rPr>
  </w:style>
  <w:style w:type="paragraph" w:styleId="Sidfot">
    <w:name w:val="footer"/>
    <w:basedOn w:val="Normal"/>
    <w:pPr>
      <w:tabs>
        <w:tab w:val="right" w:pos="8165"/>
      </w:tabs>
    </w:pPr>
    <w:rPr>
      <w:rFonts w:ascii="Verdana" w:hAnsi="Verdana" w:cs="Arial"/>
      <w:sz w:val="14"/>
    </w:rPr>
  </w:style>
  <w:style w:type="paragraph" w:customStyle="1" w:styleId="Klam">
    <w:name w:val="Klam"/>
    <w:basedOn w:val="ANormal"/>
    <w:next w:val="ANormal"/>
    <w:pPr>
      <w:tabs>
        <w:tab w:val="clear" w:pos="283"/>
      </w:tabs>
      <w:ind w:left="851"/>
    </w:pPr>
  </w:style>
  <w:style w:type="paragraph" w:customStyle="1" w:styleId="ANormal">
    <w:name w:val="ANormal"/>
    <w:pPr>
      <w:tabs>
        <w:tab w:val="left" w:pos="283"/>
      </w:tabs>
      <w:jc w:val="both"/>
    </w:pPr>
    <w:rPr>
      <w:sz w:val="22"/>
    </w:rPr>
  </w:style>
  <w:style w:type="paragraph" w:customStyle="1" w:styleId="xLedtext">
    <w:name w:val="xLedtext"/>
    <w:rPr>
      <w:rFonts w:ascii="Verdana" w:hAnsi="Verdana" w:cs="Arial"/>
      <w:sz w:val="14"/>
      <w:szCs w:val="15"/>
    </w:rPr>
  </w:style>
  <w:style w:type="paragraph" w:customStyle="1" w:styleId="xDatum1">
    <w:name w:val="xDatum1"/>
    <w:basedOn w:val="xCelltext"/>
  </w:style>
  <w:style w:type="paragraph" w:customStyle="1" w:styleId="xCelltext">
    <w:name w:val="xCelltext"/>
    <w:rPr>
      <w:rFonts w:ascii="Arial" w:hAnsi="Arial"/>
      <w:sz w:val="18"/>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uiPriority w:val="39"/>
    <w:pPr>
      <w:widowControl w:val="0"/>
      <w:tabs>
        <w:tab w:val="right" w:leader="dot" w:pos="7938"/>
      </w:tabs>
      <w:ind w:right="284"/>
    </w:pPr>
    <w:rPr>
      <w:rFonts w:ascii="Verdana" w:hAnsi="Verdana"/>
      <w:noProof/>
      <w:sz w:val="16"/>
      <w:szCs w:val="36"/>
    </w:rPr>
  </w:style>
  <w:style w:type="paragraph" w:styleId="Innehll2">
    <w:name w:val="toc 2"/>
    <w:basedOn w:val="Innehll1"/>
    <w:next w:val="Normal"/>
    <w:autoRedefine/>
    <w:semiHidden/>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rPr>
  </w:style>
  <w:style w:type="character" w:styleId="Sidnummer">
    <w:name w:val="page number"/>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rPr>
  </w:style>
  <w:style w:type="paragraph" w:customStyle="1" w:styleId="ArendeRubrik">
    <w:name w:val="ArendeRubrik"/>
    <w:next w:val="ArendeUnderRubrik"/>
    <w:pPr>
      <w:suppressAutoHyphens/>
    </w:pPr>
    <w:rPr>
      <w:rFonts w:ascii="Arial" w:hAnsi="Arial" w:cs="Arial"/>
      <w:b/>
      <w:bCs/>
      <w:sz w:val="26"/>
    </w:rPr>
  </w:style>
  <w:style w:type="paragraph" w:customStyle="1" w:styleId="ArendeUnderRubrik">
    <w:name w:val="ArendeUnderRubrik"/>
    <w:pPr>
      <w:numPr>
        <w:numId w:val="35"/>
      </w:numPr>
      <w:suppressAutoHyphens/>
    </w:pPr>
    <w:rPr>
      <w:rFonts w:ascii="Verdana" w:hAnsi="Verdana" w:cs="Arial"/>
      <w:sz w:val="16"/>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rPr>
      <w:dstrike w:val="0"/>
      <w:color w:val="800080"/>
      <w:u w:val="none"/>
      <w:effect w:val="none"/>
      <w:lang w:val="sv-SE"/>
    </w:rPr>
  </w:style>
  <w:style w:type="paragraph" w:customStyle="1" w:styleId="ArendeUnderRubrikSiffra">
    <w:name w:val="ArendeUnderRubrikSiffra"/>
    <w:basedOn w:val="ArendeUnderRubrik"/>
    <w:pPr>
      <w:numPr>
        <w:numId w:val="36"/>
      </w:numPr>
      <w:tabs>
        <w:tab w:val="clear" w:pos="360"/>
      </w:tabs>
      <w:ind w:left="284" w:hanging="284"/>
    </w:pPr>
  </w:style>
  <w:style w:type="paragraph" w:styleId="Brdtext">
    <w:name w:val="Body Text"/>
    <w:basedOn w:val="Normal"/>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semiHidden/>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9"/>
    </w:pPr>
    <w:rPr>
      <w:bCs w:val="0"/>
      <w:sz w:val="22"/>
    </w:rPr>
  </w:style>
  <w:style w:type="paragraph" w:customStyle="1" w:styleId="LagParagraf">
    <w:name w:val="LagParagraf"/>
    <w:basedOn w:val="LagKapitel"/>
    <w:next w:val="LagPararubrik"/>
    <w:rPr>
      <w:b w:val="0"/>
    </w:rPr>
  </w:style>
  <w:style w:type="paragraph" w:customStyle="1" w:styleId="LagPararubrik">
    <w:name w:val="LagPararubrik"/>
    <w:basedOn w:val="LagKapitel"/>
    <w:next w:val="ANormal"/>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character" w:styleId="Olstomnmnande">
    <w:name w:val="Unresolved Mention"/>
    <w:basedOn w:val="Standardstycketeckensnitt"/>
    <w:uiPriority w:val="99"/>
    <w:semiHidden/>
    <w:unhideWhenUsed/>
    <w:rsid w:val="005A6625"/>
    <w:rPr>
      <w:color w:val="605E5C"/>
      <w:shd w:val="clear" w:color="auto" w:fill="E1DFDD"/>
    </w:rPr>
  </w:style>
  <w:style w:type="character" w:styleId="Kommentarsreferens">
    <w:name w:val="annotation reference"/>
    <w:basedOn w:val="Standardstycketeckensnitt"/>
    <w:rsid w:val="00EC19EC"/>
    <w:rPr>
      <w:sz w:val="16"/>
      <w:szCs w:val="16"/>
    </w:rPr>
  </w:style>
  <w:style w:type="paragraph" w:styleId="Kommentarer">
    <w:name w:val="annotation text"/>
    <w:basedOn w:val="Normal"/>
    <w:link w:val="KommentarerChar"/>
    <w:rsid w:val="00EC19EC"/>
    <w:pPr>
      <w:spacing w:after="160" w:line="278" w:lineRule="auto"/>
    </w:pPr>
    <w:rPr>
      <w:rFonts w:ascii="Aptos" w:eastAsia="Aptos" w:hAnsi="Aptos"/>
      <w:kern w:val="2"/>
      <w:sz w:val="20"/>
      <w:szCs w:val="20"/>
      <w:lang w:eastAsia="en-US"/>
    </w:rPr>
  </w:style>
  <w:style w:type="character" w:customStyle="1" w:styleId="KommentarerChar">
    <w:name w:val="Kommentarer Char"/>
    <w:basedOn w:val="Standardstycketeckensnitt"/>
    <w:link w:val="Kommentarer"/>
    <w:rsid w:val="00EC19EC"/>
    <w:rPr>
      <w:rFonts w:ascii="Aptos" w:eastAsia="Aptos" w:hAnsi="Aptos"/>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Mallar\Lagberedning\LS-Paralle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LS-Parallell.dot</Template>
  <TotalTime>1</TotalTime>
  <Pages>13</Pages>
  <Words>5347</Words>
  <Characters>28341</Characters>
  <Application>Microsoft Office Word</Application>
  <DocSecurity>0</DocSecurity>
  <Lines>236</Lines>
  <Paragraphs>67</Paragraphs>
  <ScaleCrop>false</ScaleCrop>
  <HeadingPairs>
    <vt:vector size="2" baseType="variant">
      <vt:variant>
        <vt:lpstr>Rubrik</vt:lpstr>
      </vt:variant>
      <vt:variant>
        <vt:i4>1</vt:i4>
      </vt:variant>
    </vt:vector>
  </HeadingPairs>
  <TitlesOfParts>
    <vt:vector size="1" baseType="lpstr">
      <vt:lpstr>NyLS-Parallell</vt:lpstr>
    </vt:vector>
  </TitlesOfParts>
  <Company>Ålands landskapsstyrelse</Company>
  <LinksUpToDate>false</LinksUpToDate>
  <CharactersWithSpaces>33621</CharactersWithSpaces>
  <SharedDoc>false</SharedDoc>
  <HLinks>
    <vt:vector size="12" baseType="variant">
      <vt:variant>
        <vt:i4>1310783</vt:i4>
      </vt:variant>
      <vt:variant>
        <vt:i4>8</vt:i4>
      </vt:variant>
      <vt:variant>
        <vt:i4>0</vt:i4>
      </vt:variant>
      <vt:variant>
        <vt:i4>5</vt:i4>
      </vt:variant>
      <vt:variant>
        <vt:lpwstr/>
      </vt:variant>
      <vt:variant>
        <vt:lpwstr>_Toc530991380</vt:lpwstr>
      </vt:variant>
      <vt:variant>
        <vt:i4>1769535</vt:i4>
      </vt:variant>
      <vt:variant>
        <vt:i4>2</vt:i4>
      </vt:variant>
      <vt:variant>
        <vt:i4>0</vt:i4>
      </vt:variant>
      <vt:variant>
        <vt:i4>5</vt:i4>
      </vt:variant>
      <vt:variant>
        <vt:lpwstr/>
      </vt:variant>
      <vt:variant>
        <vt:lpwstr>_Toc530991379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NyLS-Parallell</dc:title>
  <dc:subject>Ny parallellmall</dc:subject>
  <dc:creator>Patrik Lönngren</dc:creator>
  <cp:keywords/>
  <dc:description/>
  <cp:lastModifiedBy>Jessica Laaksonen</cp:lastModifiedBy>
  <cp:revision>2</cp:revision>
  <cp:lastPrinted>2026-09-10T07:33:00Z</cp:lastPrinted>
  <dcterms:created xsi:type="dcterms:W3CDTF">2026-09-10T08:27:00Z</dcterms:created>
  <dcterms:modified xsi:type="dcterms:W3CDTF">2026-09-10T08:27:00Z</dcterms:modified>
</cp:coreProperties>
</file>